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D6E20" w14:textId="77777777" w:rsidR="00C411E5" w:rsidRPr="00C066E1" w:rsidRDefault="00C411E5">
      <w:pPr>
        <w:pStyle w:val="Heading1"/>
        <w:rPr>
          <w:color w:val="00B0F0"/>
          <w:sz w:val="20"/>
          <w:szCs w:val="20"/>
        </w:rPr>
      </w:pPr>
      <w:r w:rsidRPr="00C066E1">
        <w:rPr>
          <w:color w:val="00B0F0"/>
          <w:sz w:val="20"/>
          <w:szCs w:val="20"/>
        </w:rPr>
        <w:t>Personal Information</w:t>
      </w:r>
      <w:r w:rsidR="00931B09" w:rsidRPr="00C066E1">
        <w:rPr>
          <w:color w:val="00B0F0"/>
          <w:sz w:val="20"/>
          <w:szCs w:val="20"/>
        </w:rPr>
        <w:t xml:space="preserve"> Traveler 1</w:t>
      </w:r>
    </w:p>
    <w:tbl>
      <w:tblPr>
        <w:tblStyle w:val="ListTable6Colorful-Accent1"/>
        <w:tblW w:w="5007" w:type="pct"/>
        <w:tblLayout w:type="fixed"/>
        <w:tblLook w:val="0480" w:firstRow="0" w:lastRow="0" w:firstColumn="1" w:lastColumn="0" w:noHBand="0" w:noVBand="1"/>
        <w:tblDescription w:val="Personal information table"/>
      </w:tblPr>
      <w:tblGrid>
        <w:gridCol w:w="3780"/>
        <w:gridCol w:w="5593"/>
      </w:tblGrid>
      <w:tr w:rsidR="00E70901" w:rsidRPr="00C066E1" w14:paraId="10D2D481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42C6B5EA" w14:textId="77777777" w:rsidR="00931B09" w:rsidRPr="00C066E1" w:rsidRDefault="00931B09" w:rsidP="00591903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Full name as it appears on your passport </w:t>
            </w:r>
          </w:p>
          <w:p w14:paraId="5C3DA840" w14:textId="77777777" w:rsidR="00E70901" w:rsidRPr="00C066E1" w:rsidRDefault="00931B09" w:rsidP="00591903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or ID</w:t>
            </w:r>
          </w:p>
        </w:tc>
        <w:tc>
          <w:tcPr>
            <w:tcW w:w="5593" w:type="dxa"/>
          </w:tcPr>
          <w:p w14:paraId="446C7BB6" w14:textId="77777777" w:rsidR="00E70901" w:rsidRPr="00C066E1" w:rsidRDefault="00E70901" w:rsidP="005B57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70901" w:rsidRPr="00C066E1" w14:paraId="5FF8DD64" w14:textId="77777777" w:rsidTr="00C066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032F151C" w14:textId="77777777" w:rsidR="00E70901" w:rsidRPr="00C066E1" w:rsidRDefault="00931B09" w:rsidP="005B575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Email address</w:t>
            </w:r>
          </w:p>
        </w:tc>
        <w:tc>
          <w:tcPr>
            <w:tcW w:w="5593" w:type="dxa"/>
          </w:tcPr>
          <w:p w14:paraId="40498826" w14:textId="647175A3" w:rsidR="00B97E5C" w:rsidRPr="00C066E1" w:rsidRDefault="00B97E5C" w:rsidP="005B57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70901" w:rsidRPr="00C066E1" w14:paraId="2C49D609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69523006" w14:textId="77777777" w:rsidR="00E70901" w:rsidRPr="00C066E1" w:rsidRDefault="00135940" w:rsidP="00591903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sdt>
              <w:sdtPr>
                <w:rPr>
                  <w:rFonts w:asciiTheme="majorHAnsi" w:hAnsiTheme="majorHAnsi"/>
                  <w:sz w:val="18"/>
                  <w:szCs w:val="18"/>
                </w:rPr>
                <w:alias w:val="Home address:"/>
                <w:tag w:val="Home address:"/>
                <w:id w:val="-78065666"/>
                <w:placeholder>
                  <w:docPart w:val="D425CEEEFFD44AAC9728D5C35B4F9E2C"/>
                </w:placeholder>
                <w:temporary/>
                <w:showingPlcHdr/>
                <w15:appearance w15:val="hidden"/>
              </w:sdtPr>
              <w:sdtEndPr/>
              <w:sdtContent>
                <w:r w:rsidR="005C237A" w:rsidRPr="00C066E1">
                  <w:rPr>
                    <w:rFonts w:asciiTheme="majorHAnsi" w:hAnsiTheme="majorHAnsi"/>
                    <w:b w:val="0"/>
                    <w:color w:val="auto"/>
                    <w:sz w:val="18"/>
                    <w:szCs w:val="18"/>
                  </w:rPr>
                  <w:t>Home address</w:t>
                </w:r>
              </w:sdtContent>
            </w:sdt>
          </w:p>
        </w:tc>
        <w:tc>
          <w:tcPr>
            <w:tcW w:w="5593" w:type="dxa"/>
          </w:tcPr>
          <w:p w14:paraId="11094933" w14:textId="77777777" w:rsidR="00E70901" w:rsidRPr="00C066E1" w:rsidRDefault="00E70901" w:rsidP="00931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70901" w:rsidRPr="00C066E1" w14:paraId="696131C3" w14:textId="77777777" w:rsidTr="00C066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27A4ED10" w14:textId="77777777" w:rsidR="00E70901" w:rsidRPr="00C066E1" w:rsidRDefault="00931B09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Phone number</w:t>
            </w:r>
          </w:p>
        </w:tc>
        <w:tc>
          <w:tcPr>
            <w:tcW w:w="5593" w:type="dxa"/>
          </w:tcPr>
          <w:p w14:paraId="7D2757D3" w14:textId="77777777" w:rsidR="00E70901" w:rsidRPr="00C066E1" w:rsidRDefault="00E70901" w:rsidP="00931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70901" w:rsidRPr="00C066E1" w14:paraId="57DC08DE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50BEE646" w14:textId="77777777" w:rsidR="00E70901" w:rsidRPr="00C066E1" w:rsidRDefault="00931B09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Birthday (MM/DD/YYYY)</w:t>
            </w:r>
          </w:p>
        </w:tc>
        <w:tc>
          <w:tcPr>
            <w:tcW w:w="5593" w:type="dxa"/>
          </w:tcPr>
          <w:p w14:paraId="4694DC81" w14:textId="77777777" w:rsidR="00E70901" w:rsidRPr="00C066E1" w:rsidRDefault="00E70901" w:rsidP="00931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70901" w:rsidRPr="00C066E1" w14:paraId="63BFD0DB" w14:textId="77777777" w:rsidTr="00C066E1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2F4D1BD8" w14:textId="77777777" w:rsidR="00E70901" w:rsidRPr="00C066E1" w:rsidRDefault="00931B09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Passport number</w:t>
            </w:r>
          </w:p>
        </w:tc>
        <w:tc>
          <w:tcPr>
            <w:tcW w:w="5593" w:type="dxa"/>
          </w:tcPr>
          <w:p w14:paraId="3C31F63A" w14:textId="77777777" w:rsidR="00E70901" w:rsidRPr="00C066E1" w:rsidRDefault="00E70901" w:rsidP="00931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</w:tbl>
    <w:p w14:paraId="60A92679" w14:textId="77777777" w:rsidR="00DA43A5" w:rsidRPr="00C066E1" w:rsidRDefault="00DA43A5" w:rsidP="00DA43A5">
      <w:pPr>
        <w:pStyle w:val="Heading1"/>
        <w:rPr>
          <w:color w:val="00B0F0"/>
          <w:sz w:val="20"/>
          <w:szCs w:val="20"/>
        </w:rPr>
      </w:pPr>
      <w:r w:rsidRPr="00C066E1">
        <w:rPr>
          <w:color w:val="00B0F0"/>
          <w:sz w:val="20"/>
          <w:szCs w:val="20"/>
        </w:rPr>
        <w:t>Personal Information</w:t>
      </w:r>
      <w:r w:rsidR="00931B09" w:rsidRPr="00C066E1">
        <w:rPr>
          <w:color w:val="00B0F0"/>
          <w:sz w:val="20"/>
          <w:szCs w:val="20"/>
        </w:rPr>
        <w:t xml:space="preserve"> Traveler 2</w:t>
      </w:r>
    </w:p>
    <w:tbl>
      <w:tblPr>
        <w:tblStyle w:val="ListTable6Colorful-Accent1"/>
        <w:tblW w:w="5007" w:type="pct"/>
        <w:tblLayout w:type="fixed"/>
        <w:tblLook w:val="0480" w:firstRow="0" w:lastRow="0" w:firstColumn="1" w:lastColumn="0" w:noHBand="0" w:noVBand="1"/>
        <w:tblDescription w:val="Personal information table"/>
      </w:tblPr>
      <w:tblGrid>
        <w:gridCol w:w="3780"/>
        <w:gridCol w:w="5593"/>
      </w:tblGrid>
      <w:tr w:rsidR="00931B09" w:rsidRPr="00C066E1" w14:paraId="405E5243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5435CBE5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Full name as it appears on your passport </w:t>
            </w:r>
          </w:p>
          <w:p w14:paraId="2EDBE529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or ID</w:t>
            </w:r>
          </w:p>
        </w:tc>
        <w:tc>
          <w:tcPr>
            <w:tcW w:w="5593" w:type="dxa"/>
          </w:tcPr>
          <w:p w14:paraId="44F32EFC" w14:textId="77777777" w:rsidR="00931B09" w:rsidRPr="00C066E1" w:rsidRDefault="00931B09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931B09" w:rsidRPr="00C066E1" w14:paraId="764A81A4" w14:textId="77777777" w:rsidTr="00C066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7D86B093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Email address</w:t>
            </w:r>
          </w:p>
        </w:tc>
        <w:tc>
          <w:tcPr>
            <w:tcW w:w="5593" w:type="dxa"/>
          </w:tcPr>
          <w:p w14:paraId="3330E83F" w14:textId="77777777" w:rsidR="00931B09" w:rsidRPr="00C066E1" w:rsidRDefault="00931B09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931B09" w:rsidRPr="00C066E1" w14:paraId="1F9FBABF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235C58BB" w14:textId="77777777" w:rsidR="00931B09" w:rsidRPr="00C066E1" w:rsidRDefault="00135940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sdt>
              <w:sdtPr>
                <w:rPr>
                  <w:rFonts w:asciiTheme="majorHAnsi" w:hAnsiTheme="majorHAnsi"/>
                  <w:sz w:val="18"/>
                  <w:szCs w:val="18"/>
                </w:rPr>
                <w:alias w:val="Home address:"/>
                <w:tag w:val="Home address:"/>
                <w:id w:val="1107241499"/>
                <w:placeholder>
                  <w:docPart w:val="753B54CB388545CA86F0F0577F659C70"/>
                </w:placeholder>
                <w:temporary/>
                <w:showingPlcHdr/>
                <w15:appearance w15:val="hidden"/>
              </w:sdtPr>
              <w:sdtEndPr/>
              <w:sdtContent>
                <w:r w:rsidR="00931B09" w:rsidRPr="00C066E1">
                  <w:rPr>
                    <w:rFonts w:asciiTheme="majorHAnsi" w:hAnsiTheme="majorHAnsi"/>
                    <w:b w:val="0"/>
                    <w:color w:val="auto"/>
                    <w:sz w:val="18"/>
                    <w:szCs w:val="18"/>
                  </w:rPr>
                  <w:t>Home address</w:t>
                </w:r>
              </w:sdtContent>
            </w:sdt>
          </w:p>
        </w:tc>
        <w:tc>
          <w:tcPr>
            <w:tcW w:w="5593" w:type="dxa"/>
          </w:tcPr>
          <w:p w14:paraId="28C4C3FE" w14:textId="77777777" w:rsidR="00931B09" w:rsidRPr="00C066E1" w:rsidRDefault="00931B09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931B09" w:rsidRPr="00C066E1" w14:paraId="31BB07EF" w14:textId="77777777" w:rsidTr="00C066E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4DCBF233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Phone number</w:t>
            </w:r>
          </w:p>
        </w:tc>
        <w:tc>
          <w:tcPr>
            <w:tcW w:w="5593" w:type="dxa"/>
          </w:tcPr>
          <w:p w14:paraId="24176CF0" w14:textId="77777777" w:rsidR="00931B09" w:rsidRPr="00C066E1" w:rsidRDefault="00931B09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931B09" w:rsidRPr="00C066E1" w14:paraId="2181A707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6F2C2002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Birthday (MM/DD/YYYY)</w:t>
            </w:r>
          </w:p>
        </w:tc>
        <w:tc>
          <w:tcPr>
            <w:tcW w:w="5593" w:type="dxa"/>
          </w:tcPr>
          <w:p w14:paraId="0AD4D1CF" w14:textId="77777777" w:rsidR="00931B09" w:rsidRPr="00C066E1" w:rsidRDefault="00931B09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931B09" w:rsidRPr="00C066E1" w14:paraId="2C1943A1" w14:textId="77777777" w:rsidTr="00C066E1">
        <w:trPr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05F16D32" w14:textId="77777777" w:rsidR="00931B09" w:rsidRPr="00C066E1" w:rsidRDefault="00931B0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Passport number</w:t>
            </w:r>
          </w:p>
        </w:tc>
        <w:tc>
          <w:tcPr>
            <w:tcW w:w="5593" w:type="dxa"/>
          </w:tcPr>
          <w:p w14:paraId="19F6CCBE" w14:textId="77777777" w:rsidR="00931B09" w:rsidRPr="00C066E1" w:rsidRDefault="00931B09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</w:tbl>
    <w:p w14:paraId="60445094" w14:textId="473D41E5" w:rsidR="00E70901" w:rsidRPr="00C066E1" w:rsidRDefault="00EA0C2E">
      <w:pPr>
        <w:pStyle w:val="Heading1"/>
        <w:keepNext/>
        <w:keepLines/>
        <w:rPr>
          <w:sz w:val="20"/>
          <w:szCs w:val="20"/>
        </w:rPr>
      </w:pPr>
      <w:r w:rsidRPr="00C066E1">
        <w:rPr>
          <w:color w:val="00B0F0"/>
          <w:sz w:val="20"/>
          <w:szCs w:val="20"/>
        </w:rPr>
        <w:t>Passport Information</w:t>
      </w:r>
      <w:r w:rsidR="00C066E1">
        <w:rPr>
          <w:color w:val="00B0F0"/>
          <w:sz w:val="20"/>
          <w:szCs w:val="20"/>
        </w:rPr>
        <w:tab/>
      </w:r>
      <w:r w:rsidR="00C066E1">
        <w:rPr>
          <w:color w:val="00B0F0"/>
          <w:sz w:val="20"/>
          <w:szCs w:val="20"/>
        </w:rPr>
        <w:tab/>
      </w:r>
      <w:r w:rsidR="00C066E1">
        <w:rPr>
          <w:color w:val="00B0F0"/>
          <w:sz w:val="20"/>
          <w:szCs w:val="20"/>
        </w:rPr>
        <w:tab/>
      </w:r>
      <w:r w:rsidR="00C066E1">
        <w:rPr>
          <w:color w:val="00B0F0"/>
          <w:sz w:val="20"/>
          <w:szCs w:val="20"/>
        </w:rPr>
        <w:tab/>
        <w:t xml:space="preserve">     Traveler 1</w:t>
      </w:r>
      <w:r w:rsidR="00C066E1">
        <w:rPr>
          <w:color w:val="00B0F0"/>
          <w:sz w:val="20"/>
          <w:szCs w:val="20"/>
        </w:rPr>
        <w:tab/>
      </w:r>
      <w:proofErr w:type="gramStart"/>
      <w:r w:rsidR="00C066E1">
        <w:rPr>
          <w:color w:val="00B0F0"/>
          <w:sz w:val="20"/>
          <w:szCs w:val="20"/>
        </w:rPr>
        <w:tab/>
        <w:t xml:space="preserve">  </w:t>
      </w:r>
      <w:r w:rsidR="00C066E1">
        <w:rPr>
          <w:color w:val="00B0F0"/>
          <w:sz w:val="20"/>
          <w:szCs w:val="20"/>
        </w:rPr>
        <w:tab/>
      </w:r>
      <w:proofErr w:type="gramEnd"/>
      <w:r w:rsidR="00C066E1">
        <w:rPr>
          <w:color w:val="00B0F0"/>
          <w:sz w:val="20"/>
          <w:szCs w:val="20"/>
        </w:rPr>
        <w:t xml:space="preserve">   </w:t>
      </w:r>
      <w:r w:rsidR="00052697">
        <w:rPr>
          <w:color w:val="00B0F0"/>
          <w:sz w:val="20"/>
          <w:szCs w:val="20"/>
        </w:rPr>
        <w:t xml:space="preserve">  </w:t>
      </w:r>
      <w:r w:rsidR="00C066E1">
        <w:rPr>
          <w:color w:val="00B0F0"/>
          <w:sz w:val="20"/>
          <w:szCs w:val="20"/>
        </w:rPr>
        <w:t xml:space="preserve">Traveler </w:t>
      </w:r>
      <w:r w:rsidR="00C066E1">
        <w:rPr>
          <w:color w:val="00B0F0"/>
          <w:sz w:val="20"/>
          <w:szCs w:val="20"/>
        </w:rPr>
        <w:t>2</w:t>
      </w:r>
    </w:p>
    <w:tbl>
      <w:tblPr>
        <w:tblStyle w:val="ListTable6Colorful-Accent1"/>
        <w:tblW w:w="5007" w:type="pct"/>
        <w:tblLayout w:type="fixed"/>
        <w:tblLook w:val="0480" w:firstRow="0" w:lastRow="0" w:firstColumn="1" w:lastColumn="0" w:noHBand="0" w:noVBand="1"/>
        <w:tblDescription w:val="Emergency and medical information table"/>
      </w:tblPr>
      <w:tblGrid>
        <w:gridCol w:w="3780"/>
        <w:gridCol w:w="2796"/>
        <w:gridCol w:w="2797"/>
      </w:tblGrid>
      <w:tr w:rsidR="00C066E1" w:rsidRPr="00C066E1" w14:paraId="6E4D5036" w14:textId="77777777" w:rsidTr="000B09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37D4167B" w14:textId="77777777" w:rsidR="00C066E1" w:rsidRPr="00C066E1" w:rsidRDefault="00C066E1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Do you have a passport?</w:t>
            </w:r>
          </w:p>
        </w:tc>
        <w:tc>
          <w:tcPr>
            <w:tcW w:w="2796" w:type="dxa"/>
          </w:tcPr>
          <w:p w14:paraId="10AC0D9D" w14:textId="77777777" w:rsidR="00C066E1" w:rsidRPr="00C066E1" w:rsidRDefault="00C066E1" w:rsidP="00931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797" w:type="dxa"/>
          </w:tcPr>
          <w:p w14:paraId="5E6F48EB" w14:textId="5D1F311D" w:rsidR="00C066E1" w:rsidRPr="00C066E1" w:rsidRDefault="00C066E1" w:rsidP="00931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C066E1" w:rsidRPr="00C066E1" w14:paraId="766A97C6" w14:textId="77777777" w:rsidTr="00C57893">
        <w:trPr>
          <w:trHeight w:val="6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270B1696" w14:textId="77777777" w:rsidR="00C066E1" w:rsidRPr="00C066E1" w:rsidRDefault="00C066E1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Expiration date- Is it valid for 6 months beyond the desired travel dates?</w:t>
            </w:r>
          </w:p>
        </w:tc>
        <w:tc>
          <w:tcPr>
            <w:tcW w:w="2796" w:type="dxa"/>
          </w:tcPr>
          <w:p w14:paraId="1EBD329A" w14:textId="77777777" w:rsidR="00C066E1" w:rsidRPr="00C066E1" w:rsidRDefault="00C066E1" w:rsidP="00931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797" w:type="dxa"/>
          </w:tcPr>
          <w:p w14:paraId="6F6E52C7" w14:textId="79E9F086" w:rsidR="00C066E1" w:rsidRPr="00C066E1" w:rsidRDefault="00C066E1" w:rsidP="00931B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E70901" w:rsidRPr="00C066E1" w14:paraId="116DA541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724D6DF4" w14:textId="77777777" w:rsidR="00E70901" w:rsidRPr="00C066E1" w:rsidRDefault="00931B09" w:rsidP="00931B09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We prefer a trip in the USA</w:t>
            </w:r>
          </w:p>
        </w:tc>
        <w:tc>
          <w:tcPr>
            <w:tcW w:w="5593" w:type="dxa"/>
            <w:gridSpan w:val="2"/>
          </w:tcPr>
          <w:p w14:paraId="1F80208E" w14:textId="7D4D2B17" w:rsidR="00E70901" w:rsidRPr="00C066E1" w:rsidRDefault="00931B09" w:rsidP="00931B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        </w:t>
            </w:r>
            <w:r w:rsidR="00AB46D9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          </w:t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="00AB46D9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Yes      </w:t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>No</w:t>
            </w:r>
            <w:r w:rsidR="00AB46D9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   </w:t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 w:rsidR="00C066E1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="00AB46D9"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Surprise </w:t>
            </w:r>
            <w:r w:rsidR="00052697">
              <w:rPr>
                <w:rFonts w:asciiTheme="majorHAnsi" w:hAnsiTheme="majorHAnsi"/>
                <w:color w:val="auto"/>
                <w:sz w:val="18"/>
                <w:szCs w:val="18"/>
              </w:rPr>
              <w:t>Us</w:t>
            </w:r>
          </w:p>
        </w:tc>
      </w:tr>
    </w:tbl>
    <w:p w14:paraId="1D305E7E" w14:textId="77777777" w:rsidR="00E70901" w:rsidRPr="00C066E1" w:rsidRDefault="00EA0C2E">
      <w:pPr>
        <w:pStyle w:val="Heading1"/>
        <w:rPr>
          <w:color w:val="00B0F0"/>
          <w:sz w:val="20"/>
          <w:szCs w:val="20"/>
        </w:rPr>
      </w:pPr>
      <w:r w:rsidRPr="00C066E1">
        <w:rPr>
          <w:color w:val="00B0F0"/>
          <w:sz w:val="20"/>
          <w:szCs w:val="20"/>
        </w:rPr>
        <w:t>Date Information</w:t>
      </w:r>
    </w:p>
    <w:tbl>
      <w:tblPr>
        <w:tblStyle w:val="ListTable6Colorful-Accent1"/>
        <w:tblW w:w="5000" w:type="pct"/>
        <w:tblLayout w:type="fixed"/>
        <w:tblLook w:val="0480" w:firstRow="0" w:lastRow="0" w:firstColumn="1" w:lastColumn="0" w:noHBand="0" w:noVBand="1"/>
        <w:tblDescription w:val="Car rental information table"/>
      </w:tblPr>
      <w:tblGrid>
        <w:gridCol w:w="3780"/>
        <w:gridCol w:w="5580"/>
      </w:tblGrid>
      <w:tr w:rsidR="00EA0C2E" w:rsidRPr="00C066E1" w14:paraId="1FDA41D1" w14:textId="77777777" w:rsidTr="00C06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6151C2E7" w14:textId="77777777" w:rsidR="00C066E1" w:rsidRDefault="00EA0C2E" w:rsidP="00EA0C2E">
            <w:pPr>
              <w:rPr>
                <w:rFonts w:asciiTheme="majorHAnsi" w:hAnsiTheme="majorHAnsi"/>
                <w:bCs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Desired trip length: </w:t>
            </w:r>
          </w:p>
          <w:p w14:paraId="63A5C0F1" w14:textId="05EC9D0E" w:rsidR="00E70901" w:rsidRPr="00C066E1" w:rsidRDefault="00EA0C2E" w:rsidP="00EA0C2E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Example-7 Days &amp; 6 Nights or 7-9 Days</w:t>
            </w:r>
          </w:p>
        </w:tc>
        <w:tc>
          <w:tcPr>
            <w:tcW w:w="5580" w:type="dxa"/>
          </w:tcPr>
          <w:p w14:paraId="68E7CE17" w14:textId="77777777" w:rsidR="00E70901" w:rsidRPr="00C066E1" w:rsidRDefault="00E70901" w:rsidP="00EA0C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EA0C2E" w:rsidRPr="00C066E1" w14:paraId="618F5D3C" w14:textId="77777777" w:rsidTr="00C066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</w:tcPr>
          <w:p w14:paraId="131BB343" w14:textId="77777777" w:rsidR="00EA0C2E" w:rsidRPr="00C066E1" w:rsidRDefault="00EA0C2E" w:rsidP="00EA0C2E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Desired travel window:</w:t>
            </w:r>
          </w:p>
          <w:p w14:paraId="28B8DDFE" w14:textId="4D31ADFD" w:rsidR="00E70901" w:rsidRPr="00C066E1" w:rsidRDefault="00C066E1" w:rsidP="00EA0C2E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S</w:t>
            </w:r>
            <w:r w:rsidR="00EA0C2E"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pecify dates or a general time frame</w:t>
            </w:r>
          </w:p>
        </w:tc>
        <w:tc>
          <w:tcPr>
            <w:tcW w:w="5580" w:type="dxa"/>
          </w:tcPr>
          <w:p w14:paraId="57292C25" w14:textId="77777777" w:rsidR="00E70901" w:rsidRPr="00C066E1" w:rsidRDefault="00E70901" w:rsidP="00EA0C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</w:tbl>
    <w:p w14:paraId="53F89FD0" w14:textId="77777777" w:rsidR="00EA0C2E" w:rsidRPr="00C066E1" w:rsidRDefault="00EA0C2E" w:rsidP="00EA0C2E">
      <w:pPr>
        <w:pStyle w:val="Heading1"/>
        <w:tabs>
          <w:tab w:val="left" w:pos="3156"/>
          <w:tab w:val="left" w:pos="4705"/>
          <w:tab w:val="left" w:pos="6255"/>
          <w:tab w:val="left" w:pos="7805"/>
        </w:tabs>
        <w:rPr>
          <w:color w:val="00B0F0"/>
          <w:sz w:val="20"/>
          <w:szCs w:val="20"/>
        </w:rPr>
      </w:pPr>
      <w:r w:rsidRPr="00C066E1">
        <w:rPr>
          <w:color w:val="00B0F0"/>
          <w:sz w:val="20"/>
          <w:szCs w:val="20"/>
        </w:rPr>
        <w:t>Airport Information</w:t>
      </w:r>
    </w:p>
    <w:tbl>
      <w:tblPr>
        <w:tblStyle w:val="ListTable6Colorful-Accent11"/>
        <w:tblW w:w="5000" w:type="pct"/>
        <w:tblLook w:val="04A0" w:firstRow="1" w:lastRow="0" w:firstColumn="1" w:lastColumn="0" w:noHBand="0" w:noVBand="1"/>
        <w:tblDescription w:val="Airline information table"/>
      </w:tblPr>
      <w:tblGrid>
        <w:gridCol w:w="4718"/>
        <w:gridCol w:w="2321"/>
        <w:gridCol w:w="2321"/>
      </w:tblGrid>
      <w:tr w:rsidR="00052697" w:rsidRPr="00C066E1" w14:paraId="7069E676" w14:textId="77777777" w:rsidTr="00052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14:paraId="0417C050" w14:textId="77777777" w:rsidR="00052697" w:rsidRPr="00C066E1" w:rsidRDefault="00052697" w:rsidP="00EA0C2E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Airport preference                                 </w:t>
            </w:r>
          </w:p>
        </w:tc>
        <w:tc>
          <w:tcPr>
            <w:tcW w:w="1240" w:type="pct"/>
          </w:tcPr>
          <w:p w14:paraId="5F70C365" w14:textId="77777777" w:rsidR="00052697" w:rsidRDefault="00052697" w:rsidP="00281B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New Orleans: </w:t>
            </w:r>
          </w:p>
          <w:p w14:paraId="1E39770F" w14:textId="1496275C" w:rsidR="00052697" w:rsidRPr="00C066E1" w:rsidRDefault="00052697" w:rsidP="00281B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Yes   </w:t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No</w:t>
            </w:r>
          </w:p>
        </w:tc>
        <w:tc>
          <w:tcPr>
            <w:tcW w:w="1240" w:type="pct"/>
          </w:tcPr>
          <w:p w14:paraId="1D99448E" w14:textId="6AD23D0C" w:rsidR="00052697" w:rsidRPr="00C066E1" w:rsidRDefault="00052697" w:rsidP="00281B5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Other:                              </w:t>
            </w:r>
          </w:p>
        </w:tc>
      </w:tr>
      <w:tr w:rsidR="00052697" w:rsidRPr="00C066E1" w14:paraId="0C09A492" w14:textId="77777777" w:rsidTr="0005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14:paraId="29BB39A0" w14:textId="77777777" w:rsidR="00052697" w:rsidRPr="00C066E1" w:rsidRDefault="00052697" w:rsidP="00281B5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Are you willing to take flights early in the morning?  I tend to book on early morning departure flights and return flight in the evening. This way, you have more time in your surprise destination! I also book flights </w:t>
            </w: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lastRenderedPageBreak/>
              <w:t>with having enough layover time not to miss a connecting flight.</w:t>
            </w:r>
          </w:p>
          <w:p w14:paraId="0E9E733D" w14:textId="77777777" w:rsidR="00052697" w:rsidRPr="00C066E1" w:rsidRDefault="00052697" w:rsidP="002E31A1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*I do not book budget airlines such as Spirit or Jet Blue</w:t>
            </w:r>
          </w:p>
        </w:tc>
        <w:tc>
          <w:tcPr>
            <w:tcW w:w="1240" w:type="pct"/>
          </w:tcPr>
          <w:p w14:paraId="6FB7A2E7" w14:textId="77777777" w:rsidR="00052697" w:rsidRPr="00C066E1" w:rsidRDefault="00052697" w:rsidP="00281B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  <w:tc>
          <w:tcPr>
            <w:tcW w:w="1240" w:type="pct"/>
          </w:tcPr>
          <w:p w14:paraId="72F17D83" w14:textId="77777777" w:rsidR="00052697" w:rsidRPr="00C066E1" w:rsidRDefault="00052697" w:rsidP="00281B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052697" w:rsidRPr="00C066E1" w14:paraId="74C4B744" w14:textId="77777777" w:rsidTr="000526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pct"/>
          </w:tcPr>
          <w:p w14:paraId="68FB25AA" w14:textId="77777777" w:rsidR="00052697" w:rsidRPr="00C066E1" w:rsidRDefault="00052697" w:rsidP="00EA0C2E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C066E1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I would fly basic economy</w:t>
            </w:r>
          </w:p>
        </w:tc>
        <w:tc>
          <w:tcPr>
            <w:tcW w:w="1240" w:type="pct"/>
          </w:tcPr>
          <w:p w14:paraId="05E0E68B" w14:textId="117FC01D" w:rsidR="00052697" w:rsidRPr="00C066E1" w:rsidRDefault="00052697" w:rsidP="00EA0C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Y     </w:t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>N</w:t>
            </w:r>
          </w:p>
        </w:tc>
        <w:tc>
          <w:tcPr>
            <w:tcW w:w="1240" w:type="pct"/>
          </w:tcPr>
          <w:p w14:paraId="1FF918AC" w14:textId="6CF9DCF1" w:rsidR="00052697" w:rsidRPr="00C066E1" w:rsidRDefault="00052697" w:rsidP="00EA0C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C066E1">
              <w:rPr>
                <w:rFonts w:asciiTheme="majorHAnsi" w:hAnsiTheme="majorHAnsi"/>
                <w:color w:val="auto"/>
                <w:sz w:val="18"/>
                <w:szCs w:val="18"/>
              </w:rPr>
              <w:t>I only fly first class</w:t>
            </w:r>
          </w:p>
        </w:tc>
      </w:tr>
    </w:tbl>
    <w:p w14:paraId="39B79128" w14:textId="72917B1C" w:rsidR="00685751" w:rsidRPr="00052697" w:rsidRDefault="000134B4" w:rsidP="00052697">
      <w:pPr>
        <w:pStyle w:val="Heading1"/>
        <w:keepNext/>
        <w:keepLines/>
        <w:rPr>
          <w:sz w:val="20"/>
          <w:szCs w:val="20"/>
        </w:rPr>
      </w:pPr>
      <w:r w:rsidRPr="00C066E1">
        <w:rPr>
          <w:color w:val="00B0F0"/>
          <w:sz w:val="20"/>
          <w:szCs w:val="20"/>
        </w:rPr>
        <w:t>Medical &amp; Allergy Information</w:t>
      </w:r>
      <w:r w:rsidR="00052697">
        <w:rPr>
          <w:color w:val="00B0F0"/>
          <w:sz w:val="20"/>
          <w:szCs w:val="20"/>
        </w:rPr>
        <w:t xml:space="preserve">    </w:t>
      </w:r>
      <w:r w:rsidR="00052697">
        <w:rPr>
          <w:color w:val="00B0F0"/>
          <w:sz w:val="20"/>
          <w:szCs w:val="20"/>
        </w:rPr>
        <w:t xml:space="preserve">                                </w:t>
      </w:r>
      <w:r w:rsidR="00052697">
        <w:rPr>
          <w:color w:val="00B0F0"/>
          <w:sz w:val="20"/>
          <w:szCs w:val="20"/>
        </w:rPr>
        <w:t xml:space="preserve"> Traveler 1</w:t>
      </w:r>
      <w:r w:rsidR="00052697">
        <w:rPr>
          <w:color w:val="00B0F0"/>
          <w:sz w:val="20"/>
          <w:szCs w:val="20"/>
        </w:rPr>
        <w:tab/>
      </w:r>
      <w:proofErr w:type="gramStart"/>
      <w:r w:rsidR="00052697">
        <w:rPr>
          <w:color w:val="00B0F0"/>
          <w:sz w:val="20"/>
          <w:szCs w:val="20"/>
        </w:rPr>
        <w:tab/>
        <w:t xml:space="preserve">  </w:t>
      </w:r>
      <w:r w:rsidR="00052697">
        <w:rPr>
          <w:color w:val="00B0F0"/>
          <w:sz w:val="20"/>
          <w:szCs w:val="20"/>
        </w:rPr>
        <w:tab/>
      </w:r>
      <w:proofErr w:type="gramEnd"/>
      <w:r w:rsidR="00052697">
        <w:rPr>
          <w:color w:val="00B0F0"/>
          <w:sz w:val="20"/>
          <w:szCs w:val="20"/>
        </w:rPr>
        <w:t xml:space="preserve">     Traveler 2</w:t>
      </w:r>
    </w:p>
    <w:tbl>
      <w:tblPr>
        <w:tblStyle w:val="ListTable6Colorful-Accent1"/>
        <w:tblW w:w="5000" w:type="pct"/>
        <w:tblLayout w:type="fixed"/>
        <w:tblLook w:val="0480" w:firstRow="0" w:lastRow="0" w:firstColumn="1" w:lastColumn="0" w:noHBand="0" w:noVBand="1"/>
        <w:tblDescription w:val="Emergency and medical information table"/>
      </w:tblPr>
      <w:tblGrid>
        <w:gridCol w:w="4680"/>
        <w:gridCol w:w="2340"/>
        <w:gridCol w:w="2340"/>
      </w:tblGrid>
      <w:tr w:rsidR="00052697" w:rsidRPr="00C066E1" w14:paraId="4869D286" w14:textId="77777777" w:rsidTr="00F904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52488346" w14:textId="77777777" w:rsidR="00052697" w:rsidRPr="00052697" w:rsidRDefault="00052697" w:rsidP="00281B51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rPr>
                <w:bCs/>
                <w:color w:val="auto"/>
                <w:sz w:val="18"/>
                <w:szCs w:val="18"/>
              </w:rPr>
            </w:pPr>
            <w:r w:rsidRPr="00052697">
              <w:rPr>
                <w:bCs/>
                <w:color w:val="auto"/>
                <w:sz w:val="18"/>
                <w:szCs w:val="18"/>
              </w:rPr>
              <w:t xml:space="preserve">Any known medical conditions I should be aware of </w:t>
            </w:r>
          </w:p>
        </w:tc>
        <w:tc>
          <w:tcPr>
            <w:tcW w:w="2340" w:type="dxa"/>
          </w:tcPr>
          <w:p w14:paraId="5AE2246E" w14:textId="77777777" w:rsidR="00052697" w:rsidRPr="00052697" w:rsidRDefault="00052697" w:rsidP="00281B51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40" w:type="dxa"/>
          </w:tcPr>
          <w:p w14:paraId="42E0E2CE" w14:textId="4161AACC" w:rsidR="00052697" w:rsidRPr="00052697" w:rsidRDefault="00052697" w:rsidP="00281B51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052697" w:rsidRPr="00C066E1" w14:paraId="26D3E093" w14:textId="77777777" w:rsidTr="00052697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</w:tcPr>
          <w:p w14:paraId="1EBE48C8" w14:textId="77777777" w:rsidR="00052697" w:rsidRPr="00052697" w:rsidRDefault="00052697" w:rsidP="00052697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rPr>
                <w:bCs/>
                <w:color w:val="auto"/>
                <w:sz w:val="18"/>
                <w:szCs w:val="18"/>
              </w:rPr>
            </w:pPr>
            <w:r w:rsidRPr="00052697">
              <w:rPr>
                <w:bCs/>
                <w:color w:val="auto"/>
                <w:sz w:val="18"/>
                <w:szCs w:val="18"/>
              </w:rPr>
              <w:t>Any known allergies/food allergies</w:t>
            </w:r>
          </w:p>
        </w:tc>
        <w:tc>
          <w:tcPr>
            <w:tcW w:w="2340" w:type="dxa"/>
          </w:tcPr>
          <w:p w14:paraId="4760D97F" w14:textId="77777777" w:rsidR="00052697" w:rsidRPr="00052697" w:rsidRDefault="00052697" w:rsidP="00281B51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2340" w:type="dxa"/>
          </w:tcPr>
          <w:p w14:paraId="04FADBEE" w14:textId="33F7E033" w:rsidR="00052697" w:rsidRPr="00052697" w:rsidRDefault="00052697" w:rsidP="00281B51">
            <w:pPr>
              <w:pStyle w:val="Heading1"/>
              <w:keepNext/>
              <w:keepLines/>
              <w:tabs>
                <w:tab w:val="left" w:pos="720"/>
                <w:tab w:val="left" w:pos="3735"/>
                <w:tab w:val="left" w:pos="5605"/>
                <w:tab w:val="left" w:pos="7485"/>
              </w:tabs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2C56FA1" w14:textId="77777777" w:rsidR="00AB46D9" w:rsidRPr="00C066E1" w:rsidRDefault="000134B4">
      <w:pPr>
        <w:pStyle w:val="Heading1"/>
        <w:rPr>
          <w:color w:val="00B0F0"/>
          <w:sz w:val="20"/>
          <w:szCs w:val="20"/>
        </w:rPr>
      </w:pPr>
      <w:r w:rsidRPr="00C066E1">
        <w:rPr>
          <w:color w:val="00B0F0"/>
          <w:sz w:val="20"/>
          <w:szCs w:val="20"/>
        </w:rPr>
        <w:t>Money</w:t>
      </w:r>
      <w:r w:rsidR="00AB46D9" w:rsidRPr="00C066E1">
        <w:rPr>
          <w:color w:val="00B0F0"/>
          <w:sz w:val="20"/>
          <w:szCs w:val="20"/>
        </w:rPr>
        <w:t xml:space="preserve"> Information</w:t>
      </w:r>
    </w:p>
    <w:tbl>
      <w:tblPr>
        <w:tblStyle w:val="ListTable6Colorful-Accent1"/>
        <w:tblW w:w="5000" w:type="pct"/>
        <w:tblLook w:val="04A0" w:firstRow="1" w:lastRow="0" w:firstColumn="1" w:lastColumn="0" w:noHBand="0" w:noVBand="1"/>
        <w:tblDescription w:val="Credit cards information table"/>
      </w:tblPr>
      <w:tblGrid>
        <w:gridCol w:w="4680"/>
        <w:gridCol w:w="4680"/>
      </w:tblGrid>
      <w:tr w:rsidR="00052697" w:rsidRPr="00C066E1" w14:paraId="78810C78" w14:textId="77777777" w:rsidTr="000526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765638C7" w14:textId="3E63D24A" w:rsidR="00052697" w:rsidRPr="00052697" w:rsidRDefault="00052697" w:rsidP="00052697">
            <w:pPr>
              <w:rPr>
                <w:rFonts w:asciiTheme="majorHAnsi" w:hAnsiTheme="majorHAnsi"/>
                <w:bCs w:val="0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Total Trip Budget: (in USD)</w:t>
            </w:r>
          </w:p>
        </w:tc>
        <w:tc>
          <w:tcPr>
            <w:tcW w:w="2500" w:type="pct"/>
          </w:tcPr>
          <w:p w14:paraId="64CD2AB8" w14:textId="77777777" w:rsidR="00052697" w:rsidRPr="00052697" w:rsidRDefault="00052697" w:rsidP="000134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FD5AF6" w:rsidRPr="00C066E1" w14:paraId="1C93A7DC" w14:textId="77777777" w:rsidTr="00052697">
        <w:tblPrEx>
          <w:tblLook w:val="0480" w:firstRow="0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14:paraId="09C83FF9" w14:textId="65A51783" w:rsidR="00052697" w:rsidRPr="00052697" w:rsidRDefault="00FD5AF6" w:rsidP="00052697">
            <w:pPr>
              <w:rPr>
                <w:rFonts w:asciiTheme="majorHAnsi" w:hAnsiTheme="majorHAnsi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Do you wish to purchase Travel Insurance?  </w:t>
            </w:r>
          </w:p>
          <w:p w14:paraId="4E4D1BFF" w14:textId="592D2FE8" w:rsidR="00FD5AF6" w:rsidRPr="00052697" w:rsidRDefault="00052697" w:rsidP="00FD5AF6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Y     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N</w:t>
            </w:r>
          </w:p>
        </w:tc>
        <w:tc>
          <w:tcPr>
            <w:tcW w:w="2500" w:type="pct"/>
          </w:tcPr>
          <w:p w14:paraId="0983DCA7" w14:textId="77777777" w:rsidR="00052697" w:rsidRPr="00052697" w:rsidRDefault="00052697" w:rsidP="00052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If yes:    </w:t>
            </w:r>
          </w:p>
          <w:p w14:paraId="7F37D92E" w14:textId="762CE3C9" w:rsidR="00FD5AF6" w:rsidRPr="00052697" w:rsidRDefault="00052697" w:rsidP="00052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Flight &amp; Land</w:t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      </w:t>
            </w: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Flight Only</w:t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    </w:t>
            </w: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Land Only</w:t>
            </w:r>
          </w:p>
        </w:tc>
      </w:tr>
    </w:tbl>
    <w:p w14:paraId="679B56FF" w14:textId="77777777" w:rsidR="00FD5AF6" w:rsidRPr="00C066E1" w:rsidRDefault="00FD5AF6" w:rsidP="000134B4">
      <w:pPr>
        <w:spacing w:before="360" w:after="60"/>
        <w:contextualSpacing/>
        <w:outlineLvl w:val="0"/>
        <w:rPr>
          <w:rFonts w:asciiTheme="majorHAnsi" w:hAnsiTheme="majorHAnsi"/>
          <w:b/>
          <w:bCs/>
          <w:color w:val="00B0F0"/>
          <w:sz w:val="20"/>
          <w:szCs w:val="20"/>
        </w:rPr>
      </w:pPr>
    </w:p>
    <w:p w14:paraId="4D6557B1" w14:textId="331B3590" w:rsidR="000134B4" w:rsidRPr="00052697" w:rsidRDefault="000134B4" w:rsidP="000134B4">
      <w:pPr>
        <w:spacing w:before="360" w:after="60"/>
        <w:contextualSpacing/>
        <w:outlineLvl w:val="0"/>
        <w:rPr>
          <w:rFonts w:asciiTheme="majorHAnsi" w:hAnsiTheme="majorHAnsi"/>
          <w:b/>
          <w:bCs/>
          <w:color w:val="00B0F0"/>
          <w:sz w:val="20"/>
          <w:szCs w:val="20"/>
        </w:rPr>
      </w:pPr>
      <w:r w:rsidRPr="00C066E1">
        <w:rPr>
          <w:rFonts w:asciiTheme="majorHAnsi" w:hAnsiTheme="majorHAnsi"/>
          <w:b/>
          <w:bCs/>
          <w:color w:val="00B0F0"/>
          <w:sz w:val="20"/>
          <w:szCs w:val="20"/>
        </w:rPr>
        <w:t>Destination Information</w:t>
      </w:r>
      <w:r w:rsidR="00052697" w:rsidRPr="00052697">
        <w:rPr>
          <w:b/>
          <w:bCs/>
          <w:color w:val="00B0F0"/>
          <w:sz w:val="20"/>
          <w:szCs w:val="20"/>
        </w:rPr>
        <w:t xml:space="preserve">                             </w:t>
      </w:r>
      <w:r w:rsidR="00052697">
        <w:rPr>
          <w:b/>
          <w:bCs/>
          <w:color w:val="00B0F0"/>
          <w:sz w:val="20"/>
          <w:szCs w:val="20"/>
        </w:rPr>
        <w:t xml:space="preserve">               </w:t>
      </w:r>
      <w:r w:rsidR="00052697" w:rsidRPr="00052697">
        <w:rPr>
          <w:b/>
          <w:bCs/>
          <w:color w:val="00B0F0"/>
          <w:sz w:val="20"/>
          <w:szCs w:val="20"/>
        </w:rPr>
        <w:t xml:space="preserve">     Traveler 1</w:t>
      </w:r>
      <w:proofErr w:type="gramStart"/>
      <w:r w:rsidR="00052697">
        <w:rPr>
          <w:b/>
          <w:bCs/>
          <w:color w:val="00B0F0"/>
          <w:sz w:val="20"/>
          <w:szCs w:val="20"/>
        </w:rPr>
        <w:tab/>
        <w:t xml:space="preserve">  </w:t>
      </w:r>
      <w:r w:rsidR="00052697" w:rsidRPr="00052697">
        <w:rPr>
          <w:b/>
          <w:bCs/>
          <w:color w:val="00B0F0"/>
          <w:sz w:val="20"/>
          <w:szCs w:val="20"/>
        </w:rPr>
        <w:tab/>
      </w:r>
      <w:proofErr w:type="gramEnd"/>
      <w:r w:rsidR="00052697" w:rsidRPr="00052697">
        <w:rPr>
          <w:b/>
          <w:bCs/>
          <w:color w:val="00B0F0"/>
          <w:sz w:val="20"/>
          <w:szCs w:val="20"/>
        </w:rPr>
        <w:t xml:space="preserve">     Traveler 2</w:t>
      </w:r>
    </w:p>
    <w:tbl>
      <w:tblPr>
        <w:tblStyle w:val="ListTable6Colorful-Accent1"/>
        <w:tblW w:w="5007" w:type="pct"/>
        <w:tblLayout w:type="fixed"/>
        <w:tblLook w:val="0480" w:firstRow="0" w:lastRow="0" w:firstColumn="1" w:lastColumn="0" w:noHBand="0" w:noVBand="1"/>
        <w:tblDescription w:val="Personal information table"/>
      </w:tblPr>
      <w:tblGrid>
        <w:gridCol w:w="4687"/>
        <w:gridCol w:w="2343"/>
        <w:gridCol w:w="2343"/>
      </w:tblGrid>
      <w:tr w:rsidR="00052697" w:rsidRPr="00C066E1" w14:paraId="7AAF9CEC" w14:textId="77777777" w:rsidTr="00BA70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7" w:type="dxa"/>
          </w:tcPr>
          <w:p w14:paraId="43E20016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bookmarkStart w:id="0" w:name="_Hlk28978915"/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What region(s) of the world have you traveled to</w:t>
            </w:r>
          </w:p>
        </w:tc>
        <w:tc>
          <w:tcPr>
            <w:tcW w:w="2343" w:type="dxa"/>
          </w:tcPr>
          <w:p w14:paraId="20EEC40B" w14:textId="77777777" w:rsidR="00052697" w:rsidRPr="00052697" w:rsidRDefault="00052697" w:rsidP="000134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43" w:type="dxa"/>
          </w:tcPr>
          <w:p w14:paraId="502A1D37" w14:textId="6E893623" w:rsidR="00052697" w:rsidRPr="00052697" w:rsidRDefault="00052697" w:rsidP="000134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bookmarkEnd w:id="0"/>
      <w:tr w:rsidR="00052697" w:rsidRPr="00C066E1" w14:paraId="79969271" w14:textId="77777777" w:rsidTr="00362A00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7" w:type="dxa"/>
          </w:tcPr>
          <w:p w14:paraId="3E23F0B0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What destinations “interest” you? </w:t>
            </w:r>
          </w:p>
          <w:p w14:paraId="03D55999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(Optional)</w:t>
            </w:r>
          </w:p>
          <w:p w14:paraId="2ADAE4E7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</w:p>
          <w:p w14:paraId="2A8C2CBD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</w:p>
          <w:p w14:paraId="5E9D18B0" w14:textId="77777777" w:rsidR="00052697" w:rsidRPr="00052697" w:rsidRDefault="00052697" w:rsidP="000134B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343" w:type="dxa"/>
          </w:tcPr>
          <w:p w14:paraId="5A816728" w14:textId="77777777" w:rsidR="00052697" w:rsidRPr="00052697" w:rsidRDefault="00052697" w:rsidP="00013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43" w:type="dxa"/>
          </w:tcPr>
          <w:p w14:paraId="4BC90376" w14:textId="75EB2F45" w:rsidR="00052697" w:rsidRPr="00052697" w:rsidRDefault="00052697" w:rsidP="000134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052697" w:rsidRPr="00C066E1" w14:paraId="08A3D5C7" w14:textId="77777777" w:rsidTr="00DC27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7" w:type="dxa"/>
          </w:tcPr>
          <w:p w14:paraId="207CEB52" w14:textId="77777777" w:rsidR="00052697" w:rsidRPr="00052697" w:rsidRDefault="00052697" w:rsidP="003B4E2D">
            <w:pPr>
              <w:rPr>
                <w:rFonts w:asciiTheme="majorHAnsi" w:hAnsiTheme="majorHAnsi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What destinations “DO NOT” interest you?</w:t>
            </w:r>
            <w:r w:rsidRPr="00052697">
              <w:rPr>
                <w:rFonts w:asciiTheme="majorHAnsi" w:hAnsiTheme="majorHAnsi"/>
                <w:sz w:val="18"/>
                <w:szCs w:val="18"/>
              </w:rPr>
              <w:t xml:space="preserve"> (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Optional)    </w:t>
            </w:r>
          </w:p>
          <w:p w14:paraId="735C5C69" w14:textId="77777777" w:rsidR="00052697" w:rsidRPr="00052697" w:rsidRDefault="00052697" w:rsidP="003B4E2D">
            <w:pPr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  <w:p w14:paraId="39522E1E" w14:textId="77777777" w:rsidR="00052697" w:rsidRPr="00052697" w:rsidRDefault="00052697" w:rsidP="003B4E2D">
            <w:pPr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  <w:p w14:paraId="20C0060C" w14:textId="77777777" w:rsidR="00052697" w:rsidRPr="00052697" w:rsidRDefault="00052697" w:rsidP="003B4E2D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</w:p>
          <w:p w14:paraId="01B4C957" w14:textId="77777777" w:rsidR="00052697" w:rsidRPr="00052697" w:rsidRDefault="00052697" w:rsidP="003B4E2D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</w:p>
        </w:tc>
        <w:tc>
          <w:tcPr>
            <w:tcW w:w="2343" w:type="dxa"/>
          </w:tcPr>
          <w:p w14:paraId="0AFD7408" w14:textId="77777777" w:rsidR="00052697" w:rsidRPr="00052697" w:rsidRDefault="00052697" w:rsidP="000134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43" w:type="dxa"/>
          </w:tcPr>
          <w:p w14:paraId="0F9CACF4" w14:textId="37D895F4" w:rsidR="00052697" w:rsidRPr="00052697" w:rsidRDefault="00052697" w:rsidP="000134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</w:tbl>
    <w:p w14:paraId="104CE234" w14:textId="77777777" w:rsidR="00FD5AF6" w:rsidRPr="00C066E1" w:rsidRDefault="00FD5AF6" w:rsidP="003B4E2D">
      <w:pPr>
        <w:rPr>
          <w:rFonts w:asciiTheme="majorHAnsi" w:hAnsiTheme="majorHAnsi"/>
          <w:b/>
          <w:bCs/>
          <w:color w:val="00B0F0"/>
          <w:sz w:val="20"/>
          <w:szCs w:val="20"/>
        </w:rPr>
      </w:pPr>
    </w:p>
    <w:p w14:paraId="708E8D20" w14:textId="77777777" w:rsidR="00FD5AF6" w:rsidRPr="00C066E1" w:rsidRDefault="003B4E2D" w:rsidP="003B4E2D">
      <w:pPr>
        <w:rPr>
          <w:rFonts w:asciiTheme="majorHAnsi" w:hAnsiTheme="majorHAnsi"/>
          <w:b/>
          <w:bCs/>
          <w:color w:val="00B0F0"/>
          <w:sz w:val="20"/>
          <w:szCs w:val="20"/>
        </w:rPr>
      </w:pPr>
      <w:r w:rsidRPr="00C066E1">
        <w:rPr>
          <w:rFonts w:asciiTheme="majorHAnsi" w:hAnsiTheme="majorHAnsi"/>
          <w:b/>
          <w:bCs/>
          <w:color w:val="00B0F0"/>
          <w:sz w:val="20"/>
          <w:szCs w:val="20"/>
        </w:rPr>
        <w:t>SURPRISE Information</w:t>
      </w:r>
    </w:p>
    <w:tbl>
      <w:tblPr>
        <w:tblStyle w:val="ListTable6Colorful-Accent1"/>
        <w:tblW w:w="5000" w:type="pct"/>
        <w:tblLook w:val="0480" w:firstRow="0" w:lastRow="0" w:firstColumn="1" w:lastColumn="0" w:noHBand="0" w:noVBand="1"/>
        <w:tblDescription w:val="Personal information table"/>
      </w:tblPr>
      <w:tblGrid>
        <w:gridCol w:w="9360"/>
      </w:tblGrid>
      <w:tr w:rsidR="00052697" w:rsidRPr="00C066E1" w14:paraId="7EC2A705" w14:textId="77777777" w:rsidTr="0005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27C8F339" w14:textId="6C3B116E" w:rsidR="00052697" w:rsidRPr="00052697" w:rsidRDefault="00052697" w:rsidP="003B4E2D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="000861C9" w:rsidRPr="000861C9">
              <w:rPr>
                <w:rFonts w:asciiTheme="majorHAnsi" w:hAnsiTheme="majorHAnsi"/>
                <w:color w:val="auto"/>
                <w:sz w:val="18"/>
                <w:szCs w:val="18"/>
              </w:rPr>
              <w:t>L</w:t>
            </w:r>
            <w:r w:rsidRPr="00052697">
              <w:rPr>
                <w:rFonts w:asciiTheme="majorHAnsi" w:hAnsiTheme="majorHAnsi"/>
                <w:bCs w:val="0"/>
                <w:color w:val="auto"/>
                <w:sz w:val="18"/>
                <w:szCs w:val="18"/>
              </w:rPr>
              <w:t>ittle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="000861C9" w:rsidRPr="000861C9">
              <w:rPr>
                <w:rFonts w:asciiTheme="majorHAnsi" w:hAnsiTheme="majorHAnsi"/>
                <w:color w:val="auto"/>
                <w:sz w:val="18"/>
                <w:szCs w:val="18"/>
              </w:rPr>
              <w:t>S</w:t>
            </w:r>
            <w:r w:rsidRPr="000861C9">
              <w:rPr>
                <w:rFonts w:asciiTheme="majorHAnsi" w:hAnsiTheme="majorHAnsi"/>
                <w:color w:val="auto"/>
                <w:sz w:val="18"/>
                <w:szCs w:val="18"/>
              </w:rPr>
              <w:t>urprise</w:t>
            </w:r>
            <w:r w:rsidR="000861C9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: 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take me somewhere on my “interest” list above</w:t>
            </w:r>
          </w:p>
        </w:tc>
      </w:tr>
      <w:tr w:rsidR="00052697" w:rsidRPr="00C066E1" w14:paraId="783C9220" w14:textId="77777777" w:rsidTr="00052697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0C8E5418" w14:textId="29BDFCDE" w:rsidR="00052697" w:rsidRPr="00052697" w:rsidRDefault="00052697" w:rsidP="003B4E2D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bCs w:val="0"/>
                <w:color w:val="auto"/>
                <w:sz w:val="18"/>
                <w:szCs w:val="18"/>
              </w:rPr>
              <w:t>Big Surprise</w:t>
            </w:r>
            <w: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:</w:t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take me somewhere on my “interest” list above or anywhere as long as it’s not on my “do not” interest list above</w:t>
            </w:r>
          </w:p>
        </w:tc>
      </w:tr>
      <w:tr w:rsidR="00052697" w:rsidRPr="00C066E1" w14:paraId="71F088E2" w14:textId="77777777" w:rsidTr="0005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4501D260" w14:textId="5DC4BF1D" w:rsidR="00052697" w:rsidRDefault="00052697" w:rsidP="003B4E2D">
            <w:pPr>
              <w:rPr>
                <w:rFonts w:asciiTheme="majorHAnsi" w:hAnsiTheme="majorHAnsi"/>
                <w:b w:val="0"/>
                <w:bCs w:val="0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Cruise Surprise:</w:t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take me somewhere on a cruise</w:t>
            </w:r>
          </w:p>
        </w:tc>
      </w:tr>
      <w:tr w:rsidR="00052697" w:rsidRPr="00C066E1" w14:paraId="759BCAEC" w14:textId="77777777" w:rsidTr="00052697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72A66C75" w14:textId="04A49600" w:rsidR="00052697" w:rsidRDefault="00052697" w:rsidP="003B4E2D">
            <w:pPr>
              <w:rPr>
                <w:rFonts w:asciiTheme="majorHAnsi" w:hAnsiTheme="majorHAnsi"/>
                <w:b w:val="0"/>
                <w:bCs w:val="0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Sandals Surprise:</w:t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t</w:t>
            </w: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ake </w:t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me to one of the 18 luxury Sandals Resorts located throughout the Caribbean</w:t>
            </w:r>
          </w:p>
        </w:tc>
      </w:tr>
      <w:tr w:rsidR="00052697" w:rsidRPr="00C066E1" w14:paraId="2A9A1E70" w14:textId="77777777" w:rsidTr="000526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34D6AC3B" w14:textId="55B26EA7" w:rsidR="00052697" w:rsidRDefault="00052697" w:rsidP="003B4E2D">
            <w:pPr>
              <w:rPr>
                <w:rFonts w:asciiTheme="majorHAnsi" w:hAnsiTheme="majorHAnsi"/>
                <w:b w:val="0"/>
                <w:bCs w:val="0"/>
                <w:sz w:val="18"/>
                <w:szCs w:val="18"/>
              </w:rPr>
            </w:pP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sym w:font="Symbol" w:char="F0A0"/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 xml:space="preserve">Couples </w:t>
            </w:r>
            <w:r>
              <w:rPr>
                <w:rFonts w:asciiTheme="majorHAnsi" w:hAnsiTheme="majorHAnsi"/>
                <w:color w:val="auto"/>
                <w:sz w:val="18"/>
                <w:szCs w:val="18"/>
              </w:rPr>
              <w:t xml:space="preserve">Resorts </w:t>
            </w:r>
            <w:r w:rsidRPr="00052697">
              <w:rPr>
                <w:rFonts w:asciiTheme="majorHAnsi" w:hAnsiTheme="majorHAnsi"/>
                <w:color w:val="auto"/>
                <w:sz w:val="18"/>
                <w:szCs w:val="18"/>
              </w:rPr>
              <w:t>Surprise:</w:t>
            </w:r>
            <w: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take me to one of the 4 luxury boutique resorts located in Jamaica</w:t>
            </w:r>
          </w:p>
        </w:tc>
      </w:tr>
      <w:tr w:rsidR="00052697" w:rsidRPr="00C066E1" w14:paraId="004B20BB" w14:textId="77777777" w:rsidTr="00052697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46BEC68B" w14:textId="165B8D42" w:rsidR="00052697" w:rsidRPr="00052697" w:rsidRDefault="00052697" w:rsidP="003B4E2D">
            <w:pPr>
              <w:rPr>
                <w:rFonts w:asciiTheme="majorHAnsi" w:hAnsiTheme="majorHAnsi"/>
                <w:bCs w:val="0"/>
                <w:color w:val="auto"/>
                <w:sz w:val="18"/>
                <w:szCs w:val="18"/>
              </w:rPr>
            </w:pPr>
            <w:r w:rsidRPr="00052697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Other Surprise Preferences</w:t>
            </w:r>
            <w:r w:rsidR="000861C9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: </w:t>
            </w:r>
          </w:p>
        </w:tc>
      </w:tr>
    </w:tbl>
    <w:p w14:paraId="5D334D58" w14:textId="77777777" w:rsidR="007B03A5" w:rsidRPr="00C066E1" w:rsidRDefault="007B03A5" w:rsidP="003B4E2D">
      <w:pPr>
        <w:rPr>
          <w:rFonts w:asciiTheme="majorHAnsi" w:hAnsiTheme="majorHAnsi"/>
          <w:b/>
          <w:bCs/>
          <w:color w:val="00B0F0"/>
          <w:sz w:val="20"/>
          <w:szCs w:val="20"/>
        </w:rPr>
      </w:pPr>
    </w:p>
    <w:p w14:paraId="142B17A4" w14:textId="4459AFB0" w:rsidR="003B4E2D" w:rsidRPr="000861C9" w:rsidRDefault="003B4E2D" w:rsidP="003B4E2D">
      <w:pPr>
        <w:rPr>
          <w:rFonts w:asciiTheme="majorHAnsi" w:hAnsiTheme="majorHAnsi"/>
          <w:i/>
          <w:iCs/>
          <w:color w:val="00B0F0"/>
          <w:sz w:val="18"/>
          <w:szCs w:val="18"/>
        </w:rPr>
      </w:pPr>
      <w:r w:rsidRPr="00C066E1">
        <w:rPr>
          <w:rFonts w:asciiTheme="majorHAnsi" w:hAnsiTheme="majorHAnsi"/>
          <w:b/>
          <w:bCs/>
          <w:color w:val="00B0F0"/>
          <w:sz w:val="20"/>
          <w:szCs w:val="20"/>
        </w:rPr>
        <w:t>Getting to Know You Information</w:t>
      </w:r>
      <w:r w:rsidR="000861C9">
        <w:rPr>
          <w:rFonts w:asciiTheme="majorHAnsi" w:hAnsiTheme="majorHAnsi"/>
          <w:b/>
          <w:bCs/>
          <w:color w:val="00B0F0"/>
          <w:sz w:val="20"/>
          <w:szCs w:val="20"/>
        </w:rPr>
        <w:t xml:space="preserve"> </w:t>
      </w:r>
      <w:r w:rsidR="000861C9" w:rsidRPr="000861C9">
        <w:rPr>
          <w:rFonts w:asciiTheme="majorHAnsi" w:hAnsiTheme="majorHAnsi"/>
          <w:i/>
          <w:iCs/>
          <w:color w:val="00B0F0"/>
          <w:sz w:val="18"/>
          <w:szCs w:val="18"/>
        </w:rPr>
        <w:t>(please complete as a couple or family)</w:t>
      </w:r>
    </w:p>
    <w:tbl>
      <w:tblPr>
        <w:tblStyle w:val="ListTable6Colorful-Accent1"/>
        <w:tblW w:w="5000" w:type="pct"/>
        <w:tblLook w:val="0480" w:firstRow="0" w:lastRow="0" w:firstColumn="1" w:lastColumn="0" w:noHBand="0" w:noVBand="1"/>
        <w:tblDescription w:val="Personal information table"/>
      </w:tblPr>
      <w:tblGrid>
        <w:gridCol w:w="4410"/>
        <w:gridCol w:w="4950"/>
      </w:tblGrid>
      <w:tr w:rsidR="003B4E2D" w:rsidRPr="00C066E1" w14:paraId="23818506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5436BB4E" w14:textId="77777777" w:rsidR="003B4E2D" w:rsidRPr="000861C9" w:rsidRDefault="003B4E2D" w:rsidP="00523C04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lastRenderedPageBreak/>
              <w:t>Where have you previously visited that you absolutely LOVED? Why? (Optional)</w:t>
            </w:r>
          </w:p>
        </w:tc>
        <w:tc>
          <w:tcPr>
            <w:tcW w:w="2644" w:type="pct"/>
          </w:tcPr>
          <w:p w14:paraId="52BC792D" w14:textId="77777777" w:rsidR="003B4E2D" w:rsidRPr="000861C9" w:rsidRDefault="003B4E2D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3B4E2D" w:rsidRPr="00C066E1" w14:paraId="7514576F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3AD8EA35" w14:textId="77777777" w:rsidR="006A0002" w:rsidRPr="000861C9" w:rsidRDefault="003B4E2D" w:rsidP="003B4E2D">
            <w:pPr>
              <w:rPr>
                <w:rFonts w:asciiTheme="majorHAnsi" w:hAnsiTheme="majorHAnsi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Where have you previously visited that you absolutely HATED? Why? (Optional)</w:t>
            </w:r>
          </w:p>
        </w:tc>
        <w:tc>
          <w:tcPr>
            <w:tcW w:w="2644" w:type="pct"/>
          </w:tcPr>
          <w:p w14:paraId="2E9DC17B" w14:textId="77777777" w:rsidR="006A0002" w:rsidRPr="000861C9" w:rsidRDefault="006A0002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685751" w:rsidRPr="00C066E1" w14:paraId="6D02C581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286B2FAB" w14:textId="77777777" w:rsidR="00685751" w:rsidRPr="000861C9" w:rsidRDefault="00685751" w:rsidP="000861C9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I want to go somewhere</w:t>
            </w:r>
            <w:r w:rsidR="001A2EA2" w:rsidRPr="000861C9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...</w:t>
            </w:r>
          </w:p>
          <w:p w14:paraId="33106DCB" w14:textId="77777777" w:rsidR="00685751" w:rsidRPr="000861C9" w:rsidRDefault="00685751" w:rsidP="001A2EA2">
            <w:pPr>
              <w:jc w:val="center"/>
              <w:rPr>
                <w:rFonts w:asciiTheme="majorHAnsi" w:hAnsiTheme="majorHAnsi"/>
                <w:b w:val="0"/>
                <w:bCs w:val="0"/>
                <w:i/>
                <w:iCs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bCs w:val="0"/>
                <w:i/>
                <w:iCs/>
                <w:color w:val="auto"/>
                <w:sz w:val="18"/>
                <w:szCs w:val="18"/>
              </w:rPr>
              <w:t>1 = Strongly Disagree, 5 = Strongly Agree</w:t>
            </w:r>
          </w:p>
        </w:tc>
        <w:tc>
          <w:tcPr>
            <w:tcW w:w="2644" w:type="pct"/>
          </w:tcPr>
          <w:p w14:paraId="1850C0D7" w14:textId="77777777" w:rsidR="00685751" w:rsidRPr="000861C9" w:rsidRDefault="0068575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18"/>
                <w:szCs w:val="18"/>
              </w:rPr>
            </w:pPr>
          </w:p>
        </w:tc>
      </w:tr>
      <w:tr w:rsidR="00685751" w:rsidRPr="00C066E1" w14:paraId="6A3A63AA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1E5FD80E" w14:textId="77777777" w:rsidR="00685751" w:rsidRPr="000861C9" w:rsidRDefault="00685751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Small Towns and Countryside</w:t>
            </w:r>
          </w:p>
        </w:tc>
        <w:tc>
          <w:tcPr>
            <w:tcW w:w="2644" w:type="pct"/>
          </w:tcPr>
          <w:p w14:paraId="5DF06408" w14:textId="77777777" w:rsidR="00685751" w:rsidRPr="000861C9" w:rsidRDefault="0068575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685751" w:rsidRPr="00C066E1" w14:paraId="36F38F3D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5D0E6C03" w14:textId="77777777" w:rsidR="00685751" w:rsidRPr="000861C9" w:rsidRDefault="00685751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Tropical and Warm</w:t>
            </w:r>
          </w:p>
        </w:tc>
        <w:tc>
          <w:tcPr>
            <w:tcW w:w="2644" w:type="pct"/>
          </w:tcPr>
          <w:p w14:paraId="0D52A794" w14:textId="77777777" w:rsidR="00685751" w:rsidRPr="000861C9" w:rsidRDefault="0068575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685751" w:rsidRPr="00C066E1" w14:paraId="3185F0EC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38CAF306" w14:textId="77777777" w:rsidR="00685751" w:rsidRPr="000861C9" w:rsidRDefault="009D0399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Sights (Museums,</w:t>
            </w:r>
            <w:r w:rsidR="007E01BF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 </w:t>
            </w: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Tours</w:t>
            </w:r>
            <w:r w:rsidR="007E01BF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, History</w:t>
            </w: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 &amp;</w:t>
            </w:r>
            <w:r w:rsidR="007E01BF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 Culture</w:t>
            </w: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)</w:t>
            </w:r>
          </w:p>
        </w:tc>
        <w:tc>
          <w:tcPr>
            <w:tcW w:w="2644" w:type="pct"/>
          </w:tcPr>
          <w:p w14:paraId="5CD9FB2E" w14:textId="77777777" w:rsidR="00685751" w:rsidRPr="000861C9" w:rsidRDefault="0068575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685751" w:rsidRPr="00C066E1" w14:paraId="6B0220A0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7A786612" w14:textId="77777777" w:rsidR="00685751" w:rsidRPr="000861C9" w:rsidRDefault="00685751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Deserts</w:t>
            </w:r>
          </w:p>
        </w:tc>
        <w:tc>
          <w:tcPr>
            <w:tcW w:w="2644" w:type="pct"/>
          </w:tcPr>
          <w:p w14:paraId="77F0C6A8" w14:textId="77777777" w:rsidR="00685751" w:rsidRPr="000861C9" w:rsidRDefault="0068575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685751" w:rsidRPr="00C066E1" w14:paraId="30B27C22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4BAA953B" w14:textId="77777777" w:rsidR="00685751" w:rsidRPr="000861C9" w:rsidRDefault="001A2EA2" w:rsidP="00523C04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Cold and/or</w:t>
            </w:r>
            <w:r w:rsidR="00685751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 Snowy</w:t>
            </w:r>
          </w:p>
        </w:tc>
        <w:tc>
          <w:tcPr>
            <w:tcW w:w="2644" w:type="pct"/>
          </w:tcPr>
          <w:p w14:paraId="6A2BE30E" w14:textId="77777777" w:rsidR="00685751" w:rsidRPr="000861C9" w:rsidRDefault="0068575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38319681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4A50FB58" w14:textId="77777777" w:rsidR="00DD0C81" w:rsidRPr="000861C9" w:rsidRDefault="007E01BF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Outdoor </w:t>
            </w:r>
            <w:r w:rsidR="009D0399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adventure (Watersports)</w:t>
            </w:r>
          </w:p>
        </w:tc>
        <w:tc>
          <w:tcPr>
            <w:tcW w:w="2644" w:type="pct"/>
          </w:tcPr>
          <w:p w14:paraId="1FC73464" w14:textId="77777777" w:rsidR="00DD0C81" w:rsidRPr="000861C9" w:rsidRDefault="00DD0C8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1C2355ED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616792DA" w14:textId="77777777" w:rsidR="00DD0C81" w:rsidRPr="000861C9" w:rsidRDefault="009D0399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Nightlife (Bars, Clubs, Dancing)</w:t>
            </w:r>
          </w:p>
        </w:tc>
        <w:tc>
          <w:tcPr>
            <w:tcW w:w="2644" w:type="pct"/>
          </w:tcPr>
          <w:p w14:paraId="5D7993AE" w14:textId="77777777" w:rsidR="00DD0C81" w:rsidRPr="000861C9" w:rsidRDefault="00DD0C8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31B2DCED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12A4252A" w14:textId="77777777" w:rsidR="00DD0C81" w:rsidRPr="000861C9" w:rsidRDefault="009D0399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Wildlife/Nature (</w:t>
            </w:r>
            <w:r w:rsidR="007E01BF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Hiking, Walking</w:t>
            </w:r>
            <w:r w:rsidR="006E4ADD"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, Animals</w:t>
            </w: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)</w:t>
            </w:r>
          </w:p>
        </w:tc>
        <w:tc>
          <w:tcPr>
            <w:tcW w:w="2644" w:type="pct"/>
          </w:tcPr>
          <w:p w14:paraId="3E327B59" w14:textId="77777777" w:rsidR="00DD0C81" w:rsidRPr="000861C9" w:rsidRDefault="00DD0C8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2B589161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35D23089" w14:textId="77777777" w:rsidR="00DD0C81" w:rsidRPr="000861C9" w:rsidRDefault="009D0399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Wine</w:t>
            </w:r>
          </w:p>
        </w:tc>
        <w:tc>
          <w:tcPr>
            <w:tcW w:w="2644" w:type="pct"/>
          </w:tcPr>
          <w:p w14:paraId="5B9CD9B3" w14:textId="77777777" w:rsidR="00DD0C81" w:rsidRPr="000861C9" w:rsidRDefault="00DD0C8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710C0EE8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7FCDF88C" w14:textId="77777777" w:rsidR="00DD0C81" w:rsidRPr="000861C9" w:rsidRDefault="00DD0C81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Breweries/Beer</w:t>
            </w:r>
          </w:p>
        </w:tc>
        <w:tc>
          <w:tcPr>
            <w:tcW w:w="2644" w:type="pct"/>
          </w:tcPr>
          <w:p w14:paraId="1BC5098C" w14:textId="77777777" w:rsidR="00DD0C81" w:rsidRPr="000861C9" w:rsidRDefault="00DD0C8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371F36B7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76A4CC52" w14:textId="77777777" w:rsidR="00DD0C81" w:rsidRPr="000861C9" w:rsidRDefault="007E01BF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Trains</w:t>
            </w:r>
          </w:p>
        </w:tc>
        <w:tc>
          <w:tcPr>
            <w:tcW w:w="2644" w:type="pct"/>
          </w:tcPr>
          <w:p w14:paraId="2B3F5150" w14:textId="77777777" w:rsidR="00DD0C81" w:rsidRPr="000861C9" w:rsidRDefault="00DD0C8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5DC3E36C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4382DD5A" w14:textId="77777777" w:rsidR="00DD0C81" w:rsidRPr="000861C9" w:rsidRDefault="00DD0C81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 xml:space="preserve">Comfortable visiting foreign place where few people speak English                                     </w:t>
            </w:r>
          </w:p>
        </w:tc>
        <w:tc>
          <w:tcPr>
            <w:tcW w:w="2644" w:type="pct"/>
          </w:tcPr>
          <w:p w14:paraId="0E729B7E" w14:textId="77777777" w:rsidR="00DD0C81" w:rsidRPr="000861C9" w:rsidRDefault="00DD0C8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31CB3E9F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3EF89E58" w14:textId="77777777" w:rsidR="00DD0C81" w:rsidRPr="000861C9" w:rsidRDefault="00DD0C81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motion/seasickness</w:t>
            </w:r>
          </w:p>
        </w:tc>
        <w:tc>
          <w:tcPr>
            <w:tcW w:w="2644" w:type="pct"/>
          </w:tcPr>
          <w:p w14:paraId="62DF7653" w14:textId="77777777" w:rsidR="00DD0C81" w:rsidRPr="000861C9" w:rsidRDefault="00DD0C81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DD0C81" w:rsidRPr="00C066E1" w14:paraId="48C410CC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5D2E25E3" w14:textId="77777777" w:rsidR="00DD0C81" w:rsidRPr="000861C9" w:rsidRDefault="00DD0C81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fear of heights</w:t>
            </w:r>
          </w:p>
        </w:tc>
        <w:tc>
          <w:tcPr>
            <w:tcW w:w="2644" w:type="pct"/>
          </w:tcPr>
          <w:p w14:paraId="4E706449" w14:textId="77777777" w:rsidR="00DD0C81" w:rsidRPr="000861C9" w:rsidRDefault="00DD0C81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7E5606" w:rsidRPr="00C066E1" w14:paraId="7A98FEB1" w14:textId="77777777" w:rsidTr="000861C9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24C53881" w14:textId="77777777" w:rsidR="007E5606" w:rsidRPr="000861C9" w:rsidRDefault="007E5606" w:rsidP="00DD0C81">
            <w:pPr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Seclusion (I want to be away from everything)</w:t>
            </w:r>
          </w:p>
        </w:tc>
        <w:tc>
          <w:tcPr>
            <w:tcW w:w="2644" w:type="pct"/>
          </w:tcPr>
          <w:p w14:paraId="3D1570E6" w14:textId="77777777" w:rsidR="007E5606" w:rsidRPr="000861C9" w:rsidRDefault="007E5606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</w:tc>
      </w:tr>
      <w:tr w:rsidR="00E34500" w:rsidRPr="00C066E1" w14:paraId="0BDC9FA8" w14:textId="77777777" w:rsidTr="000861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6" w:type="pct"/>
          </w:tcPr>
          <w:p w14:paraId="5A6FD605" w14:textId="77777777" w:rsidR="00E34500" w:rsidRPr="000861C9" w:rsidRDefault="009D0399" w:rsidP="00DD0C81">
            <w:pPr>
              <w:rPr>
                <w:rFonts w:asciiTheme="majorHAnsi" w:hAnsiTheme="majorHAnsi"/>
                <w:b w:val="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b w:val="0"/>
                <w:color w:val="auto"/>
                <w:sz w:val="18"/>
                <w:szCs w:val="18"/>
              </w:rPr>
              <w:t>Sit back &amp; relax (Spas/Resorts)</w:t>
            </w:r>
          </w:p>
        </w:tc>
        <w:tc>
          <w:tcPr>
            <w:tcW w:w="2644" w:type="pct"/>
          </w:tcPr>
          <w:p w14:paraId="0F725244" w14:textId="77777777" w:rsidR="00E34500" w:rsidRPr="000861C9" w:rsidRDefault="00E34500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  <w:r w:rsidRPr="000861C9">
              <w:rPr>
                <w:rFonts w:asciiTheme="majorHAnsi" w:hAnsiTheme="majorHAnsi"/>
                <w:color w:val="7030A0"/>
                <w:sz w:val="18"/>
                <w:szCs w:val="18"/>
              </w:rPr>
              <w:t>1   2   3   4   5</w:t>
            </w:r>
          </w:p>
          <w:p w14:paraId="2FCAA304" w14:textId="77777777" w:rsidR="009D0399" w:rsidRPr="000861C9" w:rsidRDefault="009D0399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7030A0"/>
                <w:sz w:val="18"/>
                <w:szCs w:val="18"/>
              </w:rPr>
            </w:pPr>
          </w:p>
        </w:tc>
      </w:tr>
    </w:tbl>
    <w:p w14:paraId="61A80C87" w14:textId="77777777" w:rsidR="00591466" w:rsidRPr="00C066E1" w:rsidRDefault="00591466" w:rsidP="007E5606">
      <w:pPr>
        <w:rPr>
          <w:rFonts w:asciiTheme="majorHAnsi" w:hAnsiTheme="majorHAnsi"/>
          <w:b/>
          <w:bCs/>
          <w:color w:val="00B0F0"/>
          <w:sz w:val="20"/>
          <w:szCs w:val="20"/>
        </w:rPr>
      </w:pPr>
      <w:bookmarkStart w:id="1" w:name="_Hlk29019670"/>
    </w:p>
    <w:p w14:paraId="06F593BB" w14:textId="77777777" w:rsidR="007E5606" w:rsidRPr="00C066E1" w:rsidRDefault="007E5606" w:rsidP="007E5606">
      <w:pPr>
        <w:rPr>
          <w:rFonts w:asciiTheme="majorHAnsi" w:hAnsiTheme="majorHAnsi"/>
          <w:b/>
          <w:bCs/>
          <w:color w:val="00B0F0"/>
          <w:sz w:val="20"/>
          <w:szCs w:val="20"/>
        </w:rPr>
      </w:pPr>
      <w:r w:rsidRPr="00C066E1">
        <w:rPr>
          <w:rFonts w:asciiTheme="majorHAnsi" w:hAnsiTheme="majorHAnsi"/>
          <w:b/>
          <w:bCs/>
          <w:color w:val="00B0F0"/>
          <w:sz w:val="20"/>
          <w:szCs w:val="20"/>
        </w:rPr>
        <w:t>Preference/Request Information</w:t>
      </w:r>
      <w:r w:rsidR="008F71D9" w:rsidRPr="00C066E1">
        <w:rPr>
          <w:rFonts w:asciiTheme="majorHAnsi" w:hAnsiTheme="majorHAnsi"/>
          <w:b/>
          <w:bCs/>
          <w:color w:val="00B0F0"/>
          <w:sz w:val="20"/>
          <w:szCs w:val="20"/>
        </w:rPr>
        <w:t xml:space="preserve"> (Optional)</w:t>
      </w:r>
    </w:p>
    <w:tbl>
      <w:tblPr>
        <w:tblStyle w:val="ListTable6Colorful-Accent1"/>
        <w:tblW w:w="5007" w:type="pct"/>
        <w:tblLayout w:type="fixed"/>
        <w:tblLook w:val="0480" w:firstRow="0" w:lastRow="0" w:firstColumn="1" w:lastColumn="0" w:noHBand="0" w:noVBand="1"/>
        <w:tblDescription w:val="Personal information table"/>
      </w:tblPr>
      <w:tblGrid>
        <w:gridCol w:w="4687"/>
        <w:gridCol w:w="4686"/>
      </w:tblGrid>
      <w:tr w:rsidR="007E5606" w:rsidRPr="00C066E1" w14:paraId="177DAABD" w14:textId="77777777" w:rsidTr="00523C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7" w:type="dxa"/>
          </w:tcPr>
          <w:p w14:paraId="16311AA5" w14:textId="77777777" w:rsidR="007E5606" w:rsidRPr="0037709D" w:rsidRDefault="00052FA7" w:rsidP="00052FA7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S</w:t>
            </w:r>
            <w:r w:rsidR="007E5606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pecify anything else that you are w</w:t>
            </w:r>
            <w:r w:rsidR="008F71D9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anting to get out of this trip:</w:t>
            </w:r>
            <w:r w:rsidR="007E01BF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Ex: I would like a mixture of visiting cities</w:t>
            </w:r>
            <w:r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/adventure</w:t>
            </w:r>
            <w:r w:rsidR="007E01BF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  <w:r w:rsidR="006E4ADD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and</w:t>
            </w:r>
            <w:r w:rsidR="007E01BF"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 xml:space="preserve"> low-key time</w:t>
            </w:r>
            <w:r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/relaxing OR I would like to lay on a beach for a week.</w:t>
            </w:r>
          </w:p>
        </w:tc>
        <w:tc>
          <w:tcPr>
            <w:tcW w:w="4686" w:type="dxa"/>
          </w:tcPr>
          <w:p w14:paraId="74D7D7C6" w14:textId="77777777" w:rsidR="007E5606" w:rsidRPr="00C066E1" w:rsidRDefault="007E5606" w:rsidP="00523C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tr w:rsidR="007E5606" w:rsidRPr="00C066E1" w14:paraId="663FF26A" w14:textId="77777777" w:rsidTr="00523C04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7" w:type="dxa"/>
          </w:tcPr>
          <w:p w14:paraId="4B0BC60A" w14:textId="77777777" w:rsidR="00E34500" w:rsidRPr="0037709D" w:rsidRDefault="006E4ADD" w:rsidP="007E5606">
            <w:pPr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</w:pPr>
            <w:r w:rsidRPr="0037709D">
              <w:rPr>
                <w:rFonts w:asciiTheme="majorHAnsi" w:hAnsiTheme="majorHAnsi"/>
                <w:b w:val="0"/>
                <w:bCs w:val="0"/>
                <w:color w:val="auto"/>
                <w:sz w:val="18"/>
                <w:szCs w:val="18"/>
              </w:rPr>
              <w:t>Describe yourself (Couple) in 3 words?</w:t>
            </w:r>
          </w:p>
        </w:tc>
        <w:tc>
          <w:tcPr>
            <w:tcW w:w="4686" w:type="dxa"/>
          </w:tcPr>
          <w:p w14:paraId="1DB93C03" w14:textId="77777777" w:rsidR="007E5606" w:rsidRPr="00C066E1" w:rsidRDefault="007E5606" w:rsidP="00523C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  <w:sz w:val="20"/>
                <w:szCs w:val="20"/>
              </w:rPr>
            </w:pPr>
          </w:p>
        </w:tc>
      </w:tr>
      <w:bookmarkEnd w:id="1"/>
    </w:tbl>
    <w:p w14:paraId="52B3C237" w14:textId="77777777" w:rsidR="00E34500" w:rsidRPr="00C066E1" w:rsidRDefault="00E34500" w:rsidP="0037709D">
      <w:pPr>
        <w:rPr>
          <w:rFonts w:asciiTheme="majorHAnsi" w:hAnsiTheme="majorHAnsi"/>
          <w:sz w:val="20"/>
          <w:szCs w:val="20"/>
        </w:rPr>
      </w:pPr>
    </w:p>
    <w:sectPr w:rsidR="00E34500" w:rsidRPr="00C066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DAFC9" w14:textId="77777777" w:rsidR="00135940" w:rsidRDefault="00135940">
      <w:pPr>
        <w:spacing w:before="0" w:after="0"/>
      </w:pPr>
      <w:r>
        <w:separator/>
      </w:r>
    </w:p>
    <w:p w14:paraId="56CD6964" w14:textId="77777777" w:rsidR="00135940" w:rsidRDefault="00135940"/>
  </w:endnote>
  <w:endnote w:type="continuationSeparator" w:id="0">
    <w:p w14:paraId="3C1682E7" w14:textId="77777777" w:rsidR="00135940" w:rsidRDefault="00135940">
      <w:pPr>
        <w:spacing w:before="0" w:after="0"/>
      </w:pPr>
      <w:r>
        <w:continuationSeparator/>
      </w:r>
    </w:p>
    <w:p w14:paraId="46A8B9A0" w14:textId="77777777" w:rsidR="00135940" w:rsidRDefault="001359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AB9510" w14:textId="77777777" w:rsidR="00D51D5C" w:rsidRDefault="00D51D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181AEA" w14:textId="4EA2D0F1" w:rsidR="00D51D5C" w:rsidRPr="00D51D5C" w:rsidRDefault="00D51D5C" w:rsidP="00D51D5C">
    <w:pPr>
      <w:jc w:val="center"/>
      <w:rPr>
        <w:i/>
        <w:iCs/>
        <w:sz w:val="20"/>
        <w:szCs w:val="20"/>
      </w:rPr>
    </w:pPr>
    <w:r>
      <w:tab/>
    </w:r>
    <w:r w:rsidRPr="00C921B0">
      <w:rPr>
        <w:i/>
        <w:iCs/>
        <w:sz w:val="20"/>
        <w:szCs w:val="20"/>
      </w:rPr>
      <w:t>Rebecca Kremer, Travel Agent | 504-884-2147 | journeywjulie@gmail.com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D771D" w14:textId="078C3CF1" w:rsidR="00C921B0" w:rsidRPr="00C921B0" w:rsidRDefault="00C921B0" w:rsidP="00C921B0">
    <w:pPr>
      <w:jc w:val="center"/>
      <w:rPr>
        <w:i/>
        <w:iCs/>
        <w:sz w:val="20"/>
        <w:szCs w:val="20"/>
      </w:rPr>
    </w:pPr>
    <w:r w:rsidRPr="00C921B0">
      <w:rPr>
        <w:i/>
        <w:iCs/>
        <w:sz w:val="20"/>
        <w:szCs w:val="20"/>
      </w:rPr>
      <w:t>Rebecca Kremer, Travel Agent | 504-884-2147 | journeywjulie@gmail.com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21E6F4" w14:textId="77777777" w:rsidR="00135940" w:rsidRDefault="00135940">
      <w:pPr>
        <w:spacing w:before="0" w:after="0"/>
      </w:pPr>
      <w:r>
        <w:separator/>
      </w:r>
    </w:p>
    <w:p w14:paraId="4EA5FA0D" w14:textId="77777777" w:rsidR="00135940" w:rsidRDefault="00135940"/>
  </w:footnote>
  <w:footnote w:type="continuationSeparator" w:id="0">
    <w:p w14:paraId="75232426" w14:textId="77777777" w:rsidR="00135940" w:rsidRDefault="00135940">
      <w:pPr>
        <w:spacing w:before="0" w:after="0"/>
      </w:pPr>
      <w:r>
        <w:continuationSeparator/>
      </w:r>
    </w:p>
    <w:p w14:paraId="602EC242" w14:textId="77777777" w:rsidR="00135940" w:rsidRDefault="001359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D3FA8" w14:textId="77777777" w:rsidR="00D51D5C" w:rsidRDefault="00D51D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B2C81" w14:textId="77777777" w:rsidR="00D51D5C" w:rsidRDefault="00D51D5C" w:rsidP="00D51D5C">
    <w:pPr>
      <w:pStyle w:val="Header"/>
      <w:jc w:val="center"/>
    </w:pPr>
    <w:r>
      <w:rPr>
        <w:rFonts w:ascii="Comic Sans MS" w:hAnsi="Comic Sans MS"/>
        <w:noProof/>
        <w:lang w:eastAsia="en-US"/>
      </w:rPr>
      <w:drawing>
        <wp:inline distT="0" distB="0" distL="0" distR="0" wp14:anchorId="28667710" wp14:editId="7DF26272">
          <wp:extent cx="4051300" cy="906677"/>
          <wp:effectExtent l="0" t="0" r="6350" b="825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umbnail_design-23414734-c65d-4fb5-8670-82f2afdf2722 (3).png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5" t="21621" r="962" b="16818"/>
                  <a:stretch/>
                </pic:blipFill>
                <pic:spPr bwMode="auto">
                  <a:xfrm>
                    <a:off x="0" y="0"/>
                    <a:ext cx="4051300" cy="9066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88744C7" w14:textId="56B7B41C" w:rsidR="00D51D5C" w:rsidRDefault="00D51D5C" w:rsidP="00D51D5C">
    <w:pPr>
      <w:pStyle w:val="Header"/>
      <w:jc w:val="center"/>
      <w:rPr>
        <w:b/>
        <w:bCs/>
        <w:i/>
        <w:iCs/>
        <w:sz w:val="24"/>
        <w:szCs w:val="24"/>
      </w:rPr>
    </w:pPr>
    <w:r w:rsidRPr="00C066E1">
      <w:rPr>
        <w:b/>
        <w:bCs/>
        <w:i/>
        <w:iCs/>
        <w:sz w:val="24"/>
        <w:szCs w:val="24"/>
      </w:rPr>
      <w:t>Surprise Vacation Survey</w:t>
    </w:r>
  </w:p>
  <w:p w14:paraId="60858A62" w14:textId="77777777" w:rsidR="00D51D5C" w:rsidRPr="00C066E1" w:rsidRDefault="00D51D5C" w:rsidP="00D51D5C">
    <w:pPr>
      <w:pStyle w:val="Header"/>
      <w:jc w:val="center"/>
      <w:rPr>
        <w:b/>
        <w:bCs/>
        <w:i/>
        <w:iCs/>
        <w:sz w:val="24"/>
        <w:szCs w:val="24"/>
      </w:rPr>
    </w:pPr>
    <w:bookmarkStart w:id="2" w:name="_GoBack"/>
    <w:bookmarkEnd w:id="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4C265" w14:textId="4A96D18D" w:rsidR="00C921B0" w:rsidRDefault="00C921B0" w:rsidP="00C921B0">
    <w:pPr>
      <w:pStyle w:val="Header"/>
      <w:jc w:val="center"/>
    </w:pPr>
    <w:r>
      <w:rPr>
        <w:rFonts w:ascii="Comic Sans MS" w:hAnsi="Comic Sans MS"/>
        <w:noProof/>
        <w:lang w:eastAsia="en-US"/>
      </w:rPr>
      <w:drawing>
        <wp:inline distT="0" distB="0" distL="0" distR="0" wp14:anchorId="6D688B63" wp14:editId="47991EBB">
          <wp:extent cx="4051300" cy="906677"/>
          <wp:effectExtent l="0" t="0" r="6350" b="825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umbnail_design-23414734-c65d-4fb5-8670-82f2afdf2722 (3).png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5" t="21621" r="962" b="16818"/>
                  <a:stretch/>
                </pic:blipFill>
                <pic:spPr bwMode="auto">
                  <a:xfrm>
                    <a:off x="0" y="0"/>
                    <a:ext cx="4051300" cy="90667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6F1EF08" w14:textId="6158391B" w:rsidR="00C066E1" w:rsidRPr="00C066E1" w:rsidRDefault="00C066E1" w:rsidP="00C066E1">
    <w:pPr>
      <w:pStyle w:val="Header"/>
      <w:jc w:val="center"/>
      <w:rPr>
        <w:b/>
        <w:bCs/>
        <w:i/>
        <w:iCs/>
        <w:sz w:val="24"/>
        <w:szCs w:val="24"/>
      </w:rPr>
    </w:pPr>
    <w:r w:rsidRPr="00C066E1">
      <w:rPr>
        <w:b/>
        <w:bCs/>
        <w:i/>
        <w:iCs/>
        <w:sz w:val="24"/>
        <w:szCs w:val="24"/>
      </w:rPr>
      <w:t>Surprise Vacation Survey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670"/>
    <w:rsid w:val="000134B4"/>
    <w:rsid w:val="0003402C"/>
    <w:rsid w:val="00052697"/>
    <w:rsid w:val="00052FA7"/>
    <w:rsid w:val="00055DD2"/>
    <w:rsid w:val="0008322D"/>
    <w:rsid w:val="000861C9"/>
    <w:rsid w:val="000872FD"/>
    <w:rsid w:val="000B425B"/>
    <w:rsid w:val="000B59A4"/>
    <w:rsid w:val="000C6A19"/>
    <w:rsid w:val="001123E1"/>
    <w:rsid w:val="00115442"/>
    <w:rsid w:val="00135940"/>
    <w:rsid w:val="001863DB"/>
    <w:rsid w:val="00195FFA"/>
    <w:rsid w:val="001A2EA2"/>
    <w:rsid w:val="001B07A7"/>
    <w:rsid w:val="001C1F42"/>
    <w:rsid w:val="002126C1"/>
    <w:rsid w:val="00213864"/>
    <w:rsid w:val="002154D1"/>
    <w:rsid w:val="00237F67"/>
    <w:rsid w:val="00281B51"/>
    <w:rsid w:val="00286E22"/>
    <w:rsid w:val="002E31A1"/>
    <w:rsid w:val="002F2237"/>
    <w:rsid w:val="00302E31"/>
    <w:rsid w:val="0030584F"/>
    <w:rsid w:val="00307FFA"/>
    <w:rsid w:val="00347A84"/>
    <w:rsid w:val="0037709D"/>
    <w:rsid w:val="003B43F5"/>
    <w:rsid w:val="003B4E2D"/>
    <w:rsid w:val="003B6D80"/>
    <w:rsid w:val="003C3694"/>
    <w:rsid w:val="003E1700"/>
    <w:rsid w:val="004103C9"/>
    <w:rsid w:val="0042176A"/>
    <w:rsid w:val="00436A0C"/>
    <w:rsid w:val="0044495A"/>
    <w:rsid w:val="00451BFC"/>
    <w:rsid w:val="00475B09"/>
    <w:rsid w:val="004A5EC2"/>
    <w:rsid w:val="004E0A62"/>
    <w:rsid w:val="004E6C6D"/>
    <w:rsid w:val="004F3295"/>
    <w:rsid w:val="004F5374"/>
    <w:rsid w:val="005008AD"/>
    <w:rsid w:val="0051255A"/>
    <w:rsid w:val="00546046"/>
    <w:rsid w:val="00556980"/>
    <w:rsid w:val="005821CA"/>
    <w:rsid w:val="00591466"/>
    <w:rsid w:val="00591903"/>
    <w:rsid w:val="005B5751"/>
    <w:rsid w:val="005C237A"/>
    <w:rsid w:val="005D1250"/>
    <w:rsid w:val="005E4EF0"/>
    <w:rsid w:val="00685751"/>
    <w:rsid w:val="006A0002"/>
    <w:rsid w:val="006B2958"/>
    <w:rsid w:val="006D21EE"/>
    <w:rsid w:val="006E4ADD"/>
    <w:rsid w:val="00725D0A"/>
    <w:rsid w:val="007968F0"/>
    <w:rsid w:val="007B03A5"/>
    <w:rsid w:val="007B2CF0"/>
    <w:rsid w:val="007B4E8C"/>
    <w:rsid w:val="007D6DB7"/>
    <w:rsid w:val="007E01BF"/>
    <w:rsid w:val="007E5606"/>
    <w:rsid w:val="0082011E"/>
    <w:rsid w:val="008357AC"/>
    <w:rsid w:val="008420DB"/>
    <w:rsid w:val="008E01D7"/>
    <w:rsid w:val="008F71D9"/>
    <w:rsid w:val="009210F2"/>
    <w:rsid w:val="00931B09"/>
    <w:rsid w:val="00941262"/>
    <w:rsid w:val="00955E1D"/>
    <w:rsid w:val="00971670"/>
    <w:rsid w:val="009775B6"/>
    <w:rsid w:val="009A6028"/>
    <w:rsid w:val="009C01DA"/>
    <w:rsid w:val="009D0399"/>
    <w:rsid w:val="009D07BB"/>
    <w:rsid w:val="009D2DDE"/>
    <w:rsid w:val="009D47FD"/>
    <w:rsid w:val="00A266D8"/>
    <w:rsid w:val="00A54139"/>
    <w:rsid w:val="00A740B4"/>
    <w:rsid w:val="00A81087"/>
    <w:rsid w:val="00AB46D9"/>
    <w:rsid w:val="00AD099E"/>
    <w:rsid w:val="00B34612"/>
    <w:rsid w:val="00B97E5C"/>
    <w:rsid w:val="00BD3253"/>
    <w:rsid w:val="00BD78EE"/>
    <w:rsid w:val="00C066E1"/>
    <w:rsid w:val="00C411E5"/>
    <w:rsid w:val="00C47EEF"/>
    <w:rsid w:val="00C60D3C"/>
    <w:rsid w:val="00C67AA2"/>
    <w:rsid w:val="00C703F1"/>
    <w:rsid w:val="00C83781"/>
    <w:rsid w:val="00C921B0"/>
    <w:rsid w:val="00CB687B"/>
    <w:rsid w:val="00CC1AD8"/>
    <w:rsid w:val="00D251E5"/>
    <w:rsid w:val="00D44363"/>
    <w:rsid w:val="00D51D5C"/>
    <w:rsid w:val="00D52232"/>
    <w:rsid w:val="00D85AAA"/>
    <w:rsid w:val="00DA43A5"/>
    <w:rsid w:val="00DD0C81"/>
    <w:rsid w:val="00DF5B1B"/>
    <w:rsid w:val="00E07A9C"/>
    <w:rsid w:val="00E34500"/>
    <w:rsid w:val="00E70901"/>
    <w:rsid w:val="00EA0C2E"/>
    <w:rsid w:val="00EB2D6D"/>
    <w:rsid w:val="00F06569"/>
    <w:rsid w:val="00F12D7A"/>
    <w:rsid w:val="00F311C0"/>
    <w:rsid w:val="00FA1805"/>
    <w:rsid w:val="00FD07A3"/>
    <w:rsid w:val="00FD5AF6"/>
    <w:rsid w:val="00FD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BF7BC2"/>
  <w15:chartTrackingRefBased/>
  <w15:docId w15:val="{BE823B31-05E7-400C-BF1E-70C8764FA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B03A5"/>
  </w:style>
  <w:style w:type="paragraph" w:styleId="Heading1">
    <w:name w:val="heading 1"/>
    <w:basedOn w:val="Normal"/>
    <w:link w:val="Heading1Char"/>
    <w:uiPriority w:val="9"/>
    <w:qFormat/>
    <w:rsid w:val="00BD78EE"/>
    <w:pPr>
      <w:spacing w:before="360" w:after="60"/>
      <w:contextualSpacing/>
      <w:outlineLvl w:val="0"/>
    </w:pPr>
    <w:rPr>
      <w:rFonts w:asciiTheme="majorHAnsi" w:hAnsiTheme="majorHAnsi"/>
      <w:b/>
      <w:bCs/>
      <w:color w:val="935309" w:themeColor="accent2" w:themeShade="80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958"/>
    <w:pPr>
      <w:keepNext/>
      <w:keepLines/>
      <w:spacing w:after="0"/>
      <w:contextualSpacing/>
      <w:outlineLvl w:val="1"/>
    </w:pPr>
    <w:rPr>
      <w:rFonts w:asciiTheme="majorHAnsi" w:eastAsiaTheme="majorEastAsia" w:hAnsiTheme="majorHAnsi" w:cstheme="majorBidi"/>
      <w:color w:val="536142" w:themeColor="accent1" w:themeShade="8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rsid w:val="006B2958"/>
    <w:pPr>
      <w:keepNext/>
      <w:keepLines/>
      <w:spacing w:after="0"/>
      <w:contextualSpacing/>
      <w:outlineLvl w:val="2"/>
    </w:pPr>
    <w:rPr>
      <w:rFonts w:asciiTheme="majorHAnsi" w:eastAsiaTheme="majorEastAsia" w:hAnsiTheme="majorHAnsi" w:cstheme="majorBidi"/>
      <w:color w:val="52604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8EE"/>
    <w:pPr>
      <w:keepNext/>
      <w:keepLines/>
      <w:spacing w:after="0"/>
      <w:contextualSpacing/>
      <w:outlineLvl w:val="3"/>
    </w:pPr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958"/>
    <w:pPr>
      <w:keepNext/>
      <w:keepLines/>
      <w:spacing w:after="0"/>
      <w:contextualSpacing/>
      <w:outlineLvl w:val="4"/>
    </w:pPr>
    <w:rPr>
      <w:rFonts w:asciiTheme="majorHAnsi" w:eastAsiaTheme="majorEastAsia" w:hAnsiTheme="majorHAnsi" w:cstheme="majorBidi"/>
      <w:color w:val="444D26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958"/>
    <w:pPr>
      <w:keepNext/>
      <w:keepLines/>
      <w:spacing w:after="0"/>
      <w:contextualSpacing/>
      <w:outlineLvl w:val="5"/>
    </w:pPr>
    <w:rPr>
      <w:rFonts w:asciiTheme="majorHAnsi" w:eastAsiaTheme="majorEastAsia" w:hAnsiTheme="majorHAnsi" w:cstheme="majorBidi"/>
      <w:color w:val="935309" w:themeColor="accent2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8EE"/>
    <w:pPr>
      <w:keepNext/>
      <w:keepLines/>
      <w:spacing w:after="0"/>
      <w:contextualSpacing/>
      <w:outlineLvl w:val="6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8EE"/>
    <w:pPr>
      <w:keepNext/>
      <w:keepLines/>
      <w:spacing w:after="0"/>
      <w:contextualSpacing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8EE"/>
    <w:pPr>
      <w:keepNext/>
      <w:keepLines/>
      <w:spacing w:after="0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9D47FD"/>
  </w:style>
  <w:style w:type="paragraph" w:styleId="Footer">
    <w:name w:val="footer"/>
    <w:basedOn w:val="Normal"/>
    <w:link w:val="FooterChar"/>
    <w:uiPriority w:val="99"/>
    <w:rsid w:val="009D47FD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D47FD"/>
    <w:rPr>
      <w:szCs w:val="20"/>
      <w:shd w:val="clear" w:color="auto" w:fill="ECF0E9" w:themeFill="accent1" w:themeFillTint="33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D78EE"/>
    <w:rPr>
      <w:rFonts w:asciiTheme="majorHAnsi" w:hAnsiTheme="majorHAnsi"/>
      <w:b/>
      <w:bCs/>
      <w:color w:val="935309" w:themeColor="accent2" w:themeShade="80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C67AA2"/>
    <w:pPr>
      <w:pBdr>
        <w:bottom w:val="single" w:sz="4" w:space="1" w:color="DC7D0E" w:themeColor="accent2" w:themeShade="BF"/>
      </w:pBdr>
      <w:jc w:val="right"/>
    </w:pPr>
    <w:rPr>
      <w:rFonts w:asciiTheme="majorHAnsi" w:eastAsiaTheme="majorEastAsia" w:hAnsiTheme="majorHAnsi" w:cstheme="majorBidi"/>
      <w:b/>
      <w:bCs/>
      <w:color w:val="935309" w:themeColor="accent2" w:themeShade="80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C67AA2"/>
    <w:rPr>
      <w:rFonts w:asciiTheme="majorHAnsi" w:eastAsiaTheme="majorEastAsia" w:hAnsiTheme="majorHAnsi" w:cstheme="majorBidi"/>
      <w:b/>
      <w:bCs/>
      <w:color w:val="935309" w:themeColor="accent2" w:themeShade="80"/>
      <w:sz w:val="32"/>
      <w:szCs w:val="32"/>
    </w:rPr>
  </w:style>
  <w:style w:type="table" w:styleId="ListTable6Colorful-Accent1">
    <w:name w:val="List Table 6 Colorful Accent 1"/>
    <w:basedOn w:val="TableNormal"/>
    <w:uiPriority w:val="51"/>
    <w:rsid w:val="004A5EC2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1Light-Accent1">
    <w:name w:val="List Table 1 Light Accent 1"/>
    <w:basedOn w:val="TableNormal"/>
    <w:uiPriority w:val="46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2-Accent1">
    <w:name w:val="List Table 2 Accent 1"/>
    <w:basedOn w:val="TableNormal"/>
    <w:uiPriority w:val="47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82011E"/>
    <w:rPr>
      <w:color w:val="595959" w:themeColor="text1" w:themeTint="A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5B09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09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475B09"/>
  </w:style>
  <w:style w:type="paragraph" w:styleId="BlockText">
    <w:name w:val="Block Text"/>
    <w:basedOn w:val="Normal"/>
    <w:uiPriority w:val="99"/>
    <w:semiHidden/>
    <w:unhideWhenUsed/>
    <w:rsid w:val="0082011E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475B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75B09"/>
  </w:style>
  <w:style w:type="paragraph" w:styleId="BodyText2">
    <w:name w:val="Body Text 2"/>
    <w:basedOn w:val="Normal"/>
    <w:link w:val="BodyText2Char"/>
    <w:uiPriority w:val="99"/>
    <w:semiHidden/>
    <w:unhideWhenUsed/>
    <w:rsid w:val="00475B0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75B09"/>
  </w:style>
  <w:style w:type="paragraph" w:styleId="BodyText3">
    <w:name w:val="Body Text 3"/>
    <w:basedOn w:val="Normal"/>
    <w:link w:val="BodyText3Char"/>
    <w:uiPriority w:val="99"/>
    <w:semiHidden/>
    <w:unhideWhenUsed/>
    <w:rsid w:val="00475B0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75B0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75B0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75B0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75B0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75B0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75B0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75B0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75B0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75B0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75B0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75B0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B687B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75B09"/>
    <w:pPr>
      <w:spacing w:before="0" w:after="200"/>
    </w:pPr>
    <w:rPr>
      <w:i/>
      <w:iCs/>
      <w:color w:val="444D26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75B0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75B09"/>
  </w:style>
  <w:style w:type="table" w:styleId="ColorfulGrid">
    <w:name w:val="Colorful Grid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75B0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5B0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5B0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5B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5B09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75B0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75B09"/>
  </w:style>
  <w:style w:type="character" w:customStyle="1" w:styleId="DateChar">
    <w:name w:val="Date Char"/>
    <w:basedOn w:val="DefaultParagraphFont"/>
    <w:link w:val="Date"/>
    <w:uiPriority w:val="99"/>
    <w:semiHidden/>
    <w:rsid w:val="00475B09"/>
  </w:style>
  <w:style w:type="paragraph" w:styleId="DocumentMap">
    <w:name w:val="Document Map"/>
    <w:basedOn w:val="Normal"/>
    <w:link w:val="DocumentMapChar"/>
    <w:uiPriority w:val="99"/>
    <w:semiHidden/>
    <w:unhideWhenUsed/>
    <w:rsid w:val="00475B0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75B0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75B0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75B09"/>
  </w:style>
  <w:style w:type="character" w:styleId="Emphasis">
    <w:name w:val="Emphasis"/>
    <w:basedOn w:val="DefaultParagraphFont"/>
    <w:uiPriority w:val="20"/>
    <w:semiHidden/>
    <w:unhideWhenUsed/>
    <w:qFormat/>
    <w:rsid w:val="00475B0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475B0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75B0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75B0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75B0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75B09"/>
    <w:rPr>
      <w:color w:val="7F6F6F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475B0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75B0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75B09"/>
    <w:rPr>
      <w:szCs w:val="20"/>
    </w:rPr>
  </w:style>
  <w:style w:type="table" w:styleId="GridTable1Light">
    <w:name w:val="Grid Table 1 Light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75B09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3">
    <w:name w:val="Grid Table 3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75B0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75B0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75B09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75B09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75B09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75B09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75B09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75B09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75B0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75B09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75B09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75B09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75B09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75B09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75B09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6B2958"/>
    <w:rPr>
      <w:rFonts w:asciiTheme="majorHAnsi" w:eastAsiaTheme="majorEastAsia" w:hAnsiTheme="majorHAnsi" w:cstheme="majorBidi"/>
      <w:color w:val="526041" w:themeColor="accent1" w:themeShade="7F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8EE"/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958"/>
    <w:rPr>
      <w:rFonts w:asciiTheme="majorHAnsi" w:eastAsiaTheme="majorEastAsia" w:hAnsiTheme="majorHAnsi" w:cstheme="majorBidi"/>
      <w:color w:val="444D26" w:themeColor="text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958"/>
    <w:rPr>
      <w:rFonts w:asciiTheme="majorHAnsi" w:eastAsiaTheme="majorEastAsia" w:hAnsiTheme="majorHAnsi" w:cstheme="majorBidi"/>
      <w:color w:val="935309" w:themeColor="accent2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8EE"/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8EE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8EE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475B09"/>
  </w:style>
  <w:style w:type="paragraph" w:styleId="HTMLAddress">
    <w:name w:val="HTML Address"/>
    <w:basedOn w:val="Normal"/>
    <w:link w:val="HTMLAddressChar"/>
    <w:uiPriority w:val="99"/>
    <w:semiHidden/>
    <w:unhideWhenUsed/>
    <w:rsid w:val="00475B0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75B0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75B0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75B0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75B0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75B0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75B0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75B0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475B0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475B0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75B09"/>
    <w:rPr>
      <w:i/>
      <w:iCs/>
    </w:rPr>
  </w:style>
  <w:style w:type="character" w:styleId="Hyperlink">
    <w:name w:val="Hyperlink"/>
    <w:basedOn w:val="DefaultParagraphFont"/>
    <w:uiPriority w:val="99"/>
    <w:unhideWhenUsed/>
    <w:rsid w:val="0082011E"/>
    <w:rPr>
      <w:color w:val="4B376B" w:themeColor="accent5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75B0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75B0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75B0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75B0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75B0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75B0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75B0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75B0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75B0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75B0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B687B"/>
    <w:rPr>
      <w:i/>
      <w:iCs/>
      <w:color w:val="536142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B687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B687B"/>
    <w:rPr>
      <w:i/>
      <w:iCs/>
      <w:color w:val="536142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B687B"/>
    <w:rPr>
      <w:b/>
      <w:bCs/>
      <w:caps w:val="0"/>
      <w:smallCaps/>
      <w:color w:val="536142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75B0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75B09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75B09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75B09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75B09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75B09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75B09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75B09"/>
  </w:style>
  <w:style w:type="paragraph" w:styleId="List">
    <w:name w:val="List"/>
    <w:basedOn w:val="Normal"/>
    <w:uiPriority w:val="99"/>
    <w:semiHidden/>
    <w:unhideWhenUsed/>
    <w:rsid w:val="00475B0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75B0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75B0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75B0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75B0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475B0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75B0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75B0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75B0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75B0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75B0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75B0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75B0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75B0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75B0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475B0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75B0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75B0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75B0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75B0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475B0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2">
    <w:name w:val="List Table 1 Light Accent 2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2">
    <w:name w:val="List Table 2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2">
    <w:name w:val="List Table 2 Accent 2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75B09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3">
    <w:name w:val="List Table 3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75B09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75B09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75B0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75B0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75B09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75B09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75B09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75B09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75B09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75B0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75B09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75B09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75B09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75B09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75B09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75B09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475B0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75B0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75B0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75B0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75B0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75B0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75B0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475B09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475B0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75B0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75B0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75B09"/>
  </w:style>
  <w:style w:type="character" w:styleId="PageNumber">
    <w:name w:val="page number"/>
    <w:basedOn w:val="DefaultParagraphFont"/>
    <w:uiPriority w:val="99"/>
    <w:semiHidden/>
    <w:unhideWhenUsed/>
    <w:rsid w:val="00475B09"/>
  </w:style>
  <w:style w:type="table" w:styleId="PlainTable1">
    <w:name w:val="Plain Table 1"/>
    <w:basedOn w:val="TableNormal"/>
    <w:uiPriority w:val="41"/>
    <w:rsid w:val="00475B0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75B0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75B0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75B0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475B0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75B0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B687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B687B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75B0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75B09"/>
  </w:style>
  <w:style w:type="paragraph" w:styleId="Signature">
    <w:name w:val="Signature"/>
    <w:basedOn w:val="Normal"/>
    <w:link w:val="SignatureChar"/>
    <w:uiPriority w:val="99"/>
    <w:semiHidden/>
    <w:unhideWhenUsed/>
    <w:rsid w:val="00475B0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75B09"/>
  </w:style>
  <w:style w:type="character" w:styleId="Strong">
    <w:name w:val="Strong"/>
    <w:basedOn w:val="DefaultParagraphFont"/>
    <w:uiPriority w:val="22"/>
    <w:semiHidden/>
    <w:unhideWhenUsed/>
    <w:qFormat/>
    <w:rsid w:val="00475B09"/>
    <w:rPr>
      <w:b/>
      <w:bCs/>
    </w:rPr>
  </w:style>
  <w:style w:type="paragraph" w:styleId="Subtitle">
    <w:name w:val="Subtitle"/>
    <w:basedOn w:val="Normal"/>
    <w:link w:val="SubtitleChar"/>
    <w:uiPriority w:val="2"/>
    <w:qFormat/>
    <w:rsid w:val="00115442"/>
    <w:pPr>
      <w:numPr>
        <w:ilvl w:val="1"/>
      </w:numPr>
      <w:jc w:val="right"/>
    </w:pPr>
  </w:style>
  <w:style w:type="character" w:customStyle="1" w:styleId="SubtitleChar">
    <w:name w:val="Subtitle Char"/>
    <w:basedOn w:val="DefaultParagraphFont"/>
    <w:link w:val="Subtitle"/>
    <w:uiPriority w:val="2"/>
    <w:rsid w:val="00115442"/>
  </w:style>
  <w:style w:type="character" w:styleId="SubtleEmphasis">
    <w:name w:val="Subtle Emphasis"/>
    <w:basedOn w:val="DefaultParagraphFont"/>
    <w:uiPriority w:val="19"/>
    <w:semiHidden/>
    <w:unhideWhenUsed/>
    <w:qFormat/>
    <w:rsid w:val="00475B0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475B0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475B09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75B09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75B0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75B0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75B0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75B0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75B09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75B0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75B09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75B09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75B09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75B09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75B09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75B09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75B09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75B0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75B09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75B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75B09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75B09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75B09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75B0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75B0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75B09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75B09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475B0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475B0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75B0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75B09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75B0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75B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75B0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75B0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75B0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75B0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75B0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475B09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75B09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75B0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75B0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75B0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75B0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75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75B09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75B0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75B0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475B0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75B0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75B0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75B0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75B0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75B0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75B0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75B0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75B0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75B0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B687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958"/>
    <w:rPr>
      <w:rFonts w:asciiTheme="majorHAnsi" w:eastAsiaTheme="majorEastAsia" w:hAnsiTheme="majorHAnsi" w:cstheme="majorBidi"/>
      <w:color w:val="536142" w:themeColor="accent1" w:themeShade="80"/>
      <w:sz w:val="24"/>
      <w:szCs w:val="26"/>
    </w:rPr>
  </w:style>
  <w:style w:type="table" w:customStyle="1" w:styleId="ListTable6Colorful-Accent11">
    <w:name w:val="List Table 6 Colorful - Accent 11"/>
    <w:basedOn w:val="TableNormal"/>
    <w:next w:val="ListTable6Colorful-Accent1"/>
    <w:uiPriority w:val="51"/>
    <w:rsid w:val="00EA0C2E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8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uhcgenlsrad2\AppData\Roaming\Microsoft\Templates\Travel%20itinerary%20and%20personal%20data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425CEEEFFD44AAC9728D5C35B4F9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BD7F93-D9F4-428B-92F0-ED01B945D069}"/>
      </w:docPartPr>
      <w:docPartBody>
        <w:p w:rsidR="00FC1B63" w:rsidRDefault="003D4B4A">
          <w:pPr>
            <w:pStyle w:val="D425CEEEFFD44AAC9728D5C35B4F9E2C"/>
          </w:pPr>
          <w:r>
            <w:t>Home address</w:t>
          </w:r>
        </w:p>
      </w:docPartBody>
    </w:docPart>
    <w:docPart>
      <w:docPartPr>
        <w:name w:val="753B54CB388545CA86F0F0577F659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0DD23C-99A7-4F4D-874F-78FE09BBE29D}"/>
      </w:docPartPr>
      <w:docPartBody>
        <w:p w:rsidR="002D2531" w:rsidRDefault="00FC1B63" w:rsidP="00FC1B63">
          <w:pPr>
            <w:pStyle w:val="753B54CB388545CA86F0F0577F659C70"/>
          </w:pPr>
          <w:r>
            <w:t>Home address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E9C"/>
    <w:rsid w:val="00276E9C"/>
    <w:rsid w:val="002D2531"/>
    <w:rsid w:val="003A38D2"/>
    <w:rsid w:val="003D4B4A"/>
    <w:rsid w:val="004B4682"/>
    <w:rsid w:val="009743CB"/>
    <w:rsid w:val="00E50023"/>
    <w:rsid w:val="00F278A0"/>
    <w:rsid w:val="00F91B89"/>
    <w:rsid w:val="00FC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9781F703004B51B4BC70EF69AAA646">
    <w:name w:val="179781F703004B51B4BC70EF69AAA646"/>
  </w:style>
  <w:style w:type="paragraph" w:customStyle="1" w:styleId="7771CD55344F46D29610C4CB92631D21">
    <w:name w:val="7771CD55344F46D29610C4CB92631D21"/>
  </w:style>
  <w:style w:type="paragraph" w:customStyle="1" w:styleId="B6075C58A9B647D59BA155A3669A91B3">
    <w:name w:val="B6075C58A9B647D59BA155A3669A91B3"/>
  </w:style>
  <w:style w:type="paragraph" w:customStyle="1" w:styleId="BADED0395EB448038A49D6170E703804">
    <w:name w:val="BADED0395EB448038A49D6170E703804"/>
  </w:style>
  <w:style w:type="paragraph" w:customStyle="1" w:styleId="4068B75A1FFC47D785509D4B27C29AB0">
    <w:name w:val="4068B75A1FFC47D785509D4B27C29AB0"/>
  </w:style>
  <w:style w:type="paragraph" w:customStyle="1" w:styleId="421927B8D39A4C81AF1143B291B25CEB">
    <w:name w:val="421927B8D39A4C81AF1143B291B25CEB"/>
  </w:style>
  <w:style w:type="paragraph" w:customStyle="1" w:styleId="BAA0017D50AD4EB4AD91CB56AA470764">
    <w:name w:val="BAA0017D50AD4EB4AD91CB56AA470764"/>
  </w:style>
  <w:style w:type="paragraph" w:customStyle="1" w:styleId="D425CEEEFFD44AAC9728D5C35B4F9E2C">
    <w:name w:val="D425CEEEFFD44AAC9728D5C35B4F9E2C"/>
  </w:style>
  <w:style w:type="paragraph" w:customStyle="1" w:styleId="98B1B101B952411DA2EFB36A58C373C5">
    <w:name w:val="98B1B101B952411DA2EFB36A58C373C5"/>
  </w:style>
  <w:style w:type="paragraph" w:customStyle="1" w:styleId="9CE66FD31C6C464693F2249CB1DA6194">
    <w:name w:val="9CE66FD31C6C464693F2249CB1DA6194"/>
  </w:style>
  <w:style w:type="paragraph" w:customStyle="1" w:styleId="3EC957E9708D462CBE351B38C02346C6">
    <w:name w:val="3EC957E9708D462CBE351B38C02346C6"/>
  </w:style>
  <w:style w:type="paragraph" w:customStyle="1" w:styleId="0C64D6071F0C49D7B5F3FD5E38E1C3CB">
    <w:name w:val="0C64D6071F0C49D7B5F3FD5E38E1C3CB"/>
  </w:style>
  <w:style w:type="paragraph" w:customStyle="1" w:styleId="26D63E8F108C4AE59FF2CEFF3DB58CFD">
    <w:name w:val="26D63E8F108C4AE59FF2CEFF3DB58CFD"/>
  </w:style>
  <w:style w:type="paragraph" w:customStyle="1" w:styleId="A9A280A27DF046DB876381480A6BAE80">
    <w:name w:val="A9A280A27DF046DB876381480A6BAE80"/>
  </w:style>
  <w:style w:type="paragraph" w:customStyle="1" w:styleId="BD9E9631AFCE457995535835F75C11A0">
    <w:name w:val="BD9E9631AFCE457995535835F75C11A0"/>
  </w:style>
  <w:style w:type="paragraph" w:customStyle="1" w:styleId="A77C3C0AC1D84C46A2B2E18FFEFA9BAD">
    <w:name w:val="A77C3C0AC1D84C46A2B2E18FFEFA9BAD"/>
  </w:style>
  <w:style w:type="paragraph" w:customStyle="1" w:styleId="75D6828A77FD4827A3212ADFBEC19E15">
    <w:name w:val="75D6828A77FD4827A3212ADFBEC19E15"/>
  </w:style>
  <w:style w:type="paragraph" w:customStyle="1" w:styleId="6681819E40C6476C849EA3FE59B4D7B2">
    <w:name w:val="6681819E40C6476C849EA3FE59B4D7B2"/>
  </w:style>
  <w:style w:type="paragraph" w:customStyle="1" w:styleId="AE4B9D933E944F718BA44A2386AFAEE8">
    <w:name w:val="AE4B9D933E944F718BA44A2386AFAEE8"/>
  </w:style>
  <w:style w:type="paragraph" w:customStyle="1" w:styleId="DA292EDCFE4F42428F3C558141C8567D">
    <w:name w:val="DA292EDCFE4F42428F3C558141C8567D"/>
  </w:style>
  <w:style w:type="paragraph" w:customStyle="1" w:styleId="455D109E18224EC1B68884E6244AE58A">
    <w:name w:val="455D109E18224EC1B68884E6244AE58A"/>
  </w:style>
  <w:style w:type="paragraph" w:customStyle="1" w:styleId="352BA2F980ED4D1785C646B30C20E87C">
    <w:name w:val="352BA2F980ED4D1785C646B30C20E87C"/>
  </w:style>
  <w:style w:type="paragraph" w:customStyle="1" w:styleId="C21C49D6715F491AA2E88BA40E20DA45">
    <w:name w:val="C21C49D6715F491AA2E88BA40E20DA45"/>
  </w:style>
  <w:style w:type="paragraph" w:customStyle="1" w:styleId="5BEEA4079B27431685E699623B902FF2">
    <w:name w:val="5BEEA4079B27431685E699623B902FF2"/>
  </w:style>
  <w:style w:type="paragraph" w:customStyle="1" w:styleId="E8DAB85C5B3D4D1F9A4A659AC313CA38">
    <w:name w:val="E8DAB85C5B3D4D1F9A4A659AC313CA38"/>
  </w:style>
  <w:style w:type="paragraph" w:customStyle="1" w:styleId="8250F155D7E74618BBDB00A769E545A8">
    <w:name w:val="8250F155D7E74618BBDB00A769E545A8"/>
  </w:style>
  <w:style w:type="paragraph" w:customStyle="1" w:styleId="CFE25FE826224C54B008A44664B65517">
    <w:name w:val="CFE25FE826224C54B008A44664B65517"/>
  </w:style>
  <w:style w:type="paragraph" w:customStyle="1" w:styleId="010AA42F5A314EF2A201B80C47987042">
    <w:name w:val="010AA42F5A314EF2A201B80C47987042"/>
  </w:style>
  <w:style w:type="paragraph" w:customStyle="1" w:styleId="694940AB3492436883EF0F14B93FA9D9">
    <w:name w:val="694940AB3492436883EF0F14B93FA9D9"/>
  </w:style>
  <w:style w:type="paragraph" w:customStyle="1" w:styleId="AD4F9C607661431184787F6ACDC6BD4F">
    <w:name w:val="AD4F9C607661431184787F6ACDC6BD4F"/>
  </w:style>
  <w:style w:type="paragraph" w:customStyle="1" w:styleId="890AB39B85DC4319B73C3F00D764A114">
    <w:name w:val="890AB39B85DC4319B73C3F00D764A114"/>
  </w:style>
  <w:style w:type="paragraph" w:customStyle="1" w:styleId="A46760B2EE734DB6BD38E97B6F365727">
    <w:name w:val="A46760B2EE734DB6BD38E97B6F365727"/>
  </w:style>
  <w:style w:type="paragraph" w:customStyle="1" w:styleId="40F65281FEE5483CB312513241CDB141">
    <w:name w:val="40F65281FEE5483CB312513241CDB141"/>
  </w:style>
  <w:style w:type="paragraph" w:customStyle="1" w:styleId="56667764CE1E40B793178A69BCB2BCCC">
    <w:name w:val="56667764CE1E40B793178A69BCB2BCCC"/>
  </w:style>
  <w:style w:type="paragraph" w:customStyle="1" w:styleId="BCE04D67A8A64284875F02650638E0F9">
    <w:name w:val="BCE04D67A8A64284875F02650638E0F9"/>
  </w:style>
  <w:style w:type="paragraph" w:customStyle="1" w:styleId="945A2613F72F4CACB6BB8B8D6C1729C1">
    <w:name w:val="945A2613F72F4CACB6BB8B8D6C1729C1"/>
  </w:style>
  <w:style w:type="paragraph" w:customStyle="1" w:styleId="624B35BD8AB64124A47C201ED55889E8">
    <w:name w:val="624B35BD8AB64124A47C201ED55889E8"/>
  </w:style>
  <w:style w:type="paragraph" w:customStyle="1" w:styleId="7BA8F08279244D51A1D3BB4D7B2562B7">
    <w:name w:val="7BA8F08279244D51A1D3BB4D7B2562B7"/>
  </w:style>
  <w:style w:type="paragraph" w:customStyle="1" w:styleId="CD514D17A67243CEB593699A3C10FED2">
    <w:name w:val="CD514D17A67243CEB593699A3C10FED2"/>
  </w:style>
  <w:style w:type="paragraph" w:customStyle="1" w:styleId="2BE3A4E1D73747DA9660339FB0557037">
    <w:name w:val="2BE3A4E1D73747DA9660339FB0557037"/>
  </w:style>
  <w:style w:type="paragraph" w:customStyle="1" w:styleId="3B548001FC3F44ED994288C6B54E7EA0">
    <w:name w:val="3B548001FC3F44ED994288C6B54E7EA0"/>
  </w:style>
  <w:style w:type="paragraph" w:customStyle="1" w:styleId="DF560C6A3E7E4CCE82BFDC38ADD5673C">
    <w:name w:val="DF560C6A3E7E4CCE82BFDC38ADD5673C"/>
  </w:style>
  <w:style w:type="paragraph" w:customStyle="1" w:styleId="57EC9E424E0741779C82DA41CAD7B4EE">
    <w:name w:val="57EC9E424E0741779C82DA41CAD7B4EE"/>
  </w:style>
  <w:style w:type="paragraph" w:customStyle="1" w:styleId="2AE1786E1CC34CA4AD6CD8830E73FE71">
    <w:name w:val="2AE1786E1CC34CA4AD6CD8830E73FE71"/>
  </w:style>
  <w:style w:type="paragraph" w:customStyle="1" w:styleId="69416913474C436BA5A78ABA08ACDA93">
    <w:name w:val="69416913474C436BA5A78ABA08ACDA93"/>
  </w:style>
  <w:style w:type="paragraph" w:customStyle="1" w:styleId="F6F305DACA344145BD9AC71527C61D23">
    <w:name w:val="F6F305DACA344145BD9AC71527C61D23"/>
  </w:style>
  <w:style w:type="paragraph" w:customStyle="1" w:styleId="CB8345524C5E4E64965408C976DB4DA8">
    <w:name w:val="CB8345524C5E4E64965408C976DB4DA8"/>
  </w:style>
  <w:style w:type="paragraph" w:customStyle="1" w:styleId="050A1CDD73F440B698376DA9E2023081">
    <w:name w:val="050A1CDD73F440B698376DA9E2023081"/>
  </w:style>
  <w:style w:type="paragraph" w:customStyle="1" w:styleId="7E728B1ECF4946BE8F078ED61B31148E">
    <w:name w:val="7E728B1ECF4946BE8F078ED61B31148E"/>
  </w:style>
  <w:style w:type="paragraph" w:customStyle="1" w:styleId="6F6EEC15729548A8A6C4A5AD31F673F1">
    <w:name w:val="6F6EEC15729548A8A6C4A5AD31F673F1"/>
  </w:style>
  <w:style w:type="paragraph" w:customStyle="1" w:styleId="31F3AA26EB63477D9C6574B6BF90DD04">
    <w:name w:val="31F3AA26EB63477D9C6574B6BF90DD04"/>
  </w:style>
  <w:style w:type="paragraph" w:customStyle="1" w:styleId="B9F9E87D8B8A4EA9A7E59CF5567CF3A7">
    <w:name w:val="B9F9E87D8B8A4EA9A7E59CF5567CF3A7"/>
  </w:style>
  <w:style w:type="paragraph" w:customStyle="1" w:styleId="420C47C14F244528B8688FF37485D27C">
    <w:name w:val="420C47C14F244528B8688FF37485D27C"/>
  </w:style>
  <w:style w:type="paragraph" w:customStyle="1" w:styleId="C226AB7383864259AFABDFF66B36E662">
    <w:name w:val="C226AB7383864259AFABDFF66B36E662"/>
  </w:style>
  <w:style w:type="paragraph" w:customStyle="1" w:styleId="21334F27B6824132A2C47EC11CB18698">
    <w:name w:val="21334F27B6824132A2C47EC11CB18698"/>
  </w:style>
  <w:style w:type="paragraph" w:customStyle="1" w:styleId="7058F82384F444398E8BBFE24E9883D7">
    <w:name w:val="7058F82384F444398E8BBFE24E9883D7"/>
  </w:style>
  <w:style w:type="paragraph" w:customStyle="1" w:styleId="939BCDB6AB2D4A69BBB808A0AA036CBB">
    <w:name w:val="939BCDB6AB2D4A69BBB808A0AA036CBB"/>
  </w:style>
  <w:style w:type="paragraph" w:customStyle="1" w:styleId="31B0E5C71CB44769BA663B59DB69A7CD">
    <w:name w:val="31B0E5C71CB44769BA663B59DB69A7CD"/>
  </w:style>
  <w:style w:type="paragraph" w:customStyle="1" w:styleId="884F256F5D5147849EDD3CCD84ABCB0A">
    <w:name w:val="884F256F5D5147849EDD3CCD84ABCB0A"/>
  </w:style>
  <w:style w:type="paragraph" w:customStyle="1" w:styleId="9E31AD92354A435A9E6E532ED3A538CF">
    <w:name w:val="9E31AD92354A435A9E6E532ED3A538CF"/>
  </w:style>
  <w:style w:type="paragraph" w:customStyle="1" w:styleId="0A9B5FFB58864DF09877DDE4E6CDD9BA">
    <w:name w:val="0A9B5FFB58864DF09877DDE4E6CDD9BA"/>
  </w:style>
  <w:style w:type="paragraph" w:customStyle="1" w:styleId="539AC7C599D3486198E69058E5B12B6F">
    <w:name w:val="539AC7C599D3486198E69058E5B12B6F"/>
  </w:style>
  <w:style w:type="paragraph" w:customStyle="1" w:styleId="59394DE5BCDB4C9DBC921D164CCBC3EC">
    <w:name w:val="59394DE5BCDB4C9DBC921D164CCBC3EC"/>
  </w:style>
  <w:style w:type="paragraph" w:customStyle="1" w:styleId="AEDF99AD6B304170BF7049CC3C444D17">
    <w:name w:val="AEDF99AD6B304170BF7049CC3C444D17"/>
  </w:style>
  <w:style w:type="paragraph" w:customStyle="1" w:styleId="5CA15657911B42519DDB79DBFD559F77">
    <w:name w:val="5CA15657911B42519DDB79DBFD559F77"/>
  </w:style>
  <w:style w:type="paragraph" w:customStyle="1" w:styleId="257F121F4ECC4BC79ADA0C6F563707B1">
    <w:name w:val="257F121F4ECC4BC79ADA0C6F563707B1"/>
  </w:style>
  <w:style w:type="paragraph" w:customStyle="1" w:styleId="B1CA5872CBEE459B98B76246D70B5028">
    <w:name w:val="B1CA5872CBEE459B98B76246D70B5028"/>
  </w:style>
  <w:style w:type="paragraph" w:customStyle="1" w:styleId="E41B9C285774428DA15E2C235FB7AA9B">
    <w:name w:val="E41B9C285774428DA15E2C235FB7AA9B"/>
  </w:style>
  <w:style w:type="paragraph" w:customStyle="1" w:styleId="A6477D555C7F4420AE5C41C16B3078E1">
    <w:name w:val="A6477D555C7F4420AE5C41C16B3078E1"/>
  </w:style>
  <w:style w:type="paragraph" w:customStyle="1" w:styleId="DF28854558594B51BC89FC3EAD3D4EA5">
    <w:name w:val="DF28854558594B51BC89FC3EAD3D4EA5"/>
  </w:style>
  <w:style w:type="paragraph" w:customStyle="1" w:styleId="EEE15C52E6C44616A2F92EB65AB89D6C">
    <w:name w:val="EEE15C52E6C44616A2F92EB65AB89D6C"/>
  </w:style>
  <w:style w:type="paragraph" w:customStyle="1" w:styleId="42F2DC916B7748C8A685DF0995C69C78">
    <w:name w:val="42F2DC916B7748C8A685DF0995C69C78"/>
  </w:style>
  <w:style w:type="paragraph" w:customStyle="1" w:styleId="281984025BD749618F2CA9178F7F320F">
    <w:name w:val="281984025BD749618F2CA9178F7F320F"/>
  </w:style>
  <w:style w:type="paragraph" w:customStyle="1" w:styleId="A57433F424B24626860930A71E99C49A">
    <w:name w:val="A57433F424B24626860930A71E99C49A"/>
  </w:style>
  <w:style w:type="paragraph" w:customStyle="1" w:styleId="C2B0877982454AEDB3CDE08885C3BD60">
    <w:name w:val="C2B0877982454AEDB3CDE08885C3BD60"/>
  </w:style>
  <w:style w:type="paragraph" w:customStyle="1" w:styleId="FF037BD92B7A4FBEA9D7E09A85030584">
    <w:name w:val="FF037BD92B7A4FBEA9D7E09A85030584"/>
  </w:style>
  <w:style w:type="paragraph" w:customStyle="1" w:styleId="472F79771D0A4D038B536E7D3051DFD4">
    <w:name w:val="472F79771D0A4D038B536E7D3051DFD4"/>
  </w:style>
  <w:style w:type="paragraph" w:customStyle="1" w:styleId="ACD276FBE7034AF98597DFE7689F6AB0">
    <w:name w:val="ACD276FBE7034AF98597DFE7689F6AB0"/>
  </w:style>
  <w:style w:type="paragraph" w:customStyle="1" w:styleId="A6A38DF751204E2E9627954E91C800EB">
    <w:name w:val="A6A38DF751204E2E9627954E91C800EB"/>
  </w:style>
  <w:style w:type="paragraph" w:customStyle="1" w:styleId="01C43C48C1F3482D98DF20AA77A76649">
    <w:name w:val="01C43C48C1F3482D98DF20AA77A76649"/>
  </w:style>
  <w:style w:type="paragraph" w:customStyle="1" w:styleId="B7685D769B1B44A79E88B31AB298297B">
    <w:name w:val="B7685D769B1B44A79E88B31AB298297B"/>
  </w:style>
  <w:style w:type="paragraph" w:customStyle="1" w:styleId="CBD24EA18C994DD29371D9CD5B43FAB5">
    <w:name w:val="CBD24EA18C994DD29371D9CD5B43FAB5"/>
  </w:style>
  <w:style w:type="paragraph" w:customStyle="1" w:styleId="8FECD0A9891A46A4ABF26926CA666BF1">
    <w:name w:val="8FECD0A9891A46A4ABF26926CA666BF1"/>
  </w:style>
  <w:style w:type="paragraph" w:customStyle="1" w:styleId="E3B33B4ACDCD4E039CFA692906DA957D">
    <w:name w:val="E3B33B4ACDCD4E039CFA692906DA957D"/>
  </w:style>
  <w:style w:type="paragraph" w:customStyle="1" w:styleId="2793E7CDE15B49C0ACDB2E1C0792D3EE">
    <w:name w:val="2793E7CDE15B49C0ACDB2E1C0792D3EE"/>
  </w:style>
  <w:style w:type="paragraph" w:customStyle="1" w:styleId="210F5C1962AC425FB208EA2B9AFB0D6B">
    <w:name w:val="210F5C1962AC425FB208EA2B9AFB0D6B"/>
  </w:style>
  <w:style w:type="paragraph" w:customStyle="1" w:styleId="002950BD48284FCB8F86832814FFF62F">
    <w:name w:val="002950BD48284FCB8F86832814FFF62F"/>
  </w:style>
  <w:style w:type="paragraph" w:customStyle="1" w:styleId="729D1632CFAB4F699BE267881B6D687D">
    <w:name w:val="729D1632CFAB4F699BE267881B6D687D"/>
  </w:style>
  <w:style w:type="paragraph" w:customStyle="1" w:styleId="432648FD31A44B09961191ECECA46D25">
    <w:name w:val="432648FD31A44B09961191ECECA46D25"/>
  </w:style>
  <w:style w:type="paragraph" w:customStyle="1" w:styleId="8DC8DC2357FC45B0961649DD23DBA633">
    <w:name w:val="8DC8DC2357FC45B0961649DD23DBA633"/>
  </w:style>
  <w:style w:type="paragraph" w:customStyle="1" w:styleId="E6EFC65E5EFC4364932B60DBA18F7494">
    <w:name w:val="E6EFC65E5EFC4364932B60DBA18F7494"/>
  </w:style>
  <w:style w:type="paragraph" w:customStyle="1" w:styleId="3E54D0E6F35E402F9055BD9214FE0290">
    <w:name w:val="3E54D0E6F35E402F9055BD9214FE0290"/>
  </w:style>
  <w:style w:type="paragraph" w:customStyle="1" w:styleId="7439D14C69474CE3A5184B88A7D03FF1">
    <w:name w:val="7439D14C69474CE3A5184B88A7D03FF1"/>
  </w:style>
  <w:style w:type="paragraph" w:customStyle="1" w:styleId="7D6A07F12BA64FDEBC1F08681AB937D0">
    <w:name w:val="7D6A07F12BA64FDEBC1F08681AB937D0"/>
  </w:style>
  <w:style w:type="paragraph" w:customStyle="1" w:styleId="EF9CA02B229B484B8CB4A92C2E71E8A1">
    <w:name w:val="EF9CA02B229B484B8CB4A92C2E71E8A1"/>
  </w:style>
  <w:style w:type="paragraph" w:customStyle="1" w:styleId="6BDD867924B3413F9AADEF2EFC00A233">
    <w:name w:val="6BDD867924B3413F9AADEF2EFC00A233"/>
  </w:style>
  <w:style w:type="paragraph" w:customStyle="1" w:styleId="1BECE7BF3DFD4E05A0981CB20CA027D1">
    <w:name w:val="1BECE7BF3DFD4E05A0981CB20CA027D1"/>
  </w:style>
  <w:style w:type="paragraph" w:customStyle="1" w:styleId="6F89A49E21CF431FA0B80ADDBB594632">
    <w:name w:val="6F89A49E21CF431FA0B80ADDBB594632"/>
  </w:style>
  <w:style w:type="paragraph" w:customStyle="1" w:styleId="0538D28EECF143ECB240998529A6083E">
    <w:name w:val="0538D28EECF143ECB240998529A6083E"/>
  </w:style>
  <w:style w:type="paragraph" w:customStyle="1" w:styleId="7AAA72C686ED4BEFB8CE59E0F990787B">
    <w:name w:val="7AAA72C686ED4BEFB8CE59E0F990787B"/>
  </w:style>
  <w:style w:type="paragraph" w:customStyle="1" w:styleId="F7AD4BD79E364382800B98D0F7FC2429">
    <w:name w:val="F7AD4BD79E364382800B98D0F7FC2429"/>
  </w:style>
  <w:style w:type="paragraph" w:customStyle="1" w:styleId="1F6D3EDE17E343CD920FA8273A5876FF">
    <w:name w:val="1F6D3EDE17E343CD920FA8273A5876FF"/>
  </w:style>
  <w:style w:type="paragraph" w:customStyle="1" w:styleId="A7866B2FBD0F4B6F84C1BD2F2440B042">
    <w:name w:val="A7866B2FBD0F4B6F84C1BD2F2440B042"/>
  </w:style>
  <w:style w:type="paragraph" w:customStyle="1" w:styleId="AC2E1258B8BB4B29AFD8E0BB281B4999">
    <w:name w:val="AC2E1258B8BB4B29AFD8E0BB281B4999"/>
  </w:style>
  <w:style w:type="paragraph" w:customStyle="1" w:styleId="3163789E4B0E4EAF979164ABDCA4F495">
    <w:name w:val="3163789E4B0E4EAF979164ABDCA4F495"/>
  </w:style>
  <w:style w:type="paragraph" w:customStyle="1" w:styleId="28114C0EFE154899BC3CCB9DF1F32169">
    <w:name w:val="28114C0EFE154899BC3CCB9DF1F32169"/>
  </w:style>
  <w:style w:type="paragraph" w:customStyle="1" w:styleId="4A918CAA298A43D68DE9448586F8DAB6">
    <w:name w:val="4A918CAA298A43D68DE9448586F8DAB6"/>
  </w:style>
  <w:style w:type="paragraph" w:customStyle="1" w:styleId="73A887045C304B1E8494273222B0F5F3">
    <w:name w:val="73A887045C304B1E8494273222B0F5F3"/>
  </w:style>
  <w:style w:type="paragraph" w:customStyle="1" w:styleId="663AD4F935834CEB9B7BF6856736F74E">
    <w:name w:val="663AD4F935834CEB9B7BF6856736F74E"/>
  </w:style>
  <w:style w:type="paragraph" w:customStyle="1" w:styleId="3EF998655D3744F6804A1ED4A871B763">
    <w:name w:val="3EF998655D3744F6804A1ED4A871B763"/>
  </w:style>
  <w:style w:type="paragraph" w:customStyle="1" w:styleId="C03610F00AD0403DB2D334B832E870C2">
    <w:name w:val="C03610F00AD0403DB2D334B832E870C2"/>
  </w:style>
  <w:style w:type="paragraph" w:customStyle="1" w:styleId="EBE2EE90D94542938CDE74CDA393B9DF">
    <w:name w:val="EBE2EE90D94542938CDE74CDA393B9DF"/>
  </w:style>
  <w:style w:type="paragraph" w:customStyle="1" w:styleId="45A0EFBA511748C2A1619915FD6710D3">
    <w:name w:val="45A0EFBA511748C2A1619915FD6710D3"/>
  </w:style>
  <w:style w:type="paragraph" w:customStyle="1" w:styleId="D871060EF9804FCE92F3FECBF3DCF666">
    <w:name w:val="D871060EF9804FCE92F3FECBF3DCF666"/>
  </w:style>
  <w:style w:type="paragraph" w:customStyle="1" w:styleId="4D8420FE00F14B578EEA97C310B06024">
    <w:name w:val="4D8420FE00F14B578EEA97C310B06024"/>
  </w:style>
  <w:style w:type="paragraph" w:customStyle="1" w:styleId="25DF863B62C24755943CA9F5C80CE5DF">
    <w:name w:val="25DF863B62C24755943CA9F5C80CE5DF"/>
  </w:style>
  <w:style w:type="paragraph" w:customStyle="1" w:styleId="B208E0CB8BE94BEC86326C30BAEF0392">
    <w:name w:val="B208E0CB8BE94BEC86326C30BAEF0392"/>
  </w:style>
  <w:style w:type="paragraph" w:customStyle="1" w:styleId="1F6CB4459F0F47DEB205D9F65144362A">
    <w:name w:val="1F6CB4459F0F47DEB205D9F65144362A"/>
  </w:style>
  <w:style w:type="paragraph" w:customStyle="1" w:styleId="777B6ECA7B7A4EDEA1A259A0B7E3E833">
    <w:name w:val="777B6ECA7B7A4EDEA1A259A0B7E3E833"/>
  </w:style>
  <w:style w:type="paragraph" w:customStyle="1" w:styleId="2F76D16D0F4940488051268760CECD2E">
    <w:name w:val="2F76D16D0F4940488051268760CECD2E"/>
  </w:style>
  <w:style w:type="paragraph" w:customStyle="1" w:styleId="957CFF18D4324C708516A1F639003BAD">
    <w:name w:val="957CFF18D4324C708516A1F639003BAD"/>
  </w:style>
  <w:style w:type="paragraph" w:customStyle="1" w:styleId="D597670F84C147A28A5B164CA5CDEF31">
    <w:name w:val="D597670F84C147A28A5B164CA5CDEF31"/>
  </w:style>
  <w:style w:type="paragraph" w:customStyle="1" w:styleId="CC6A19C38EFC47DE82E8FBB10929770C">
    <w:name w:val="CC6A19C38EFC47DE82E8FBB10929770C"/>
  </w:style>
  <w:style w:type="paragraph" w:customStyle="1" w:styleId="E76EFAE71D804B1490055D5CAD1F5CA9">
    <w:name w:val="E76EFAE71D804B1490055D5CAD1F5CA9"/>
  </w:style>
  <w:style w:type="paragraph" w:customStyle="1" w:styleId="1423684BAE184286945F4520FAD68647">
    <w:name w:val="1423684BAE184286945F4520FAD68647"/>
  </w:style>
  <w:style w:type="paragraph" w:customStyle="1" w:styleId="490C36829808438FBFF63F755F1F6D2F">
    <w:name w:val="490C36829808438FBFF63F755F1F6D2F"/>
  </w:style>
  <w:style w:type="paragraph" w:customStyle="1" w:styleId="F3E8367AB6A44EB6A3FDCDD2BBAE1684">
    <w:name w:val="F3E8367AB6A44EB6A3FDCDD2BBAE1684"/>
  </w:style>
  <w:style w:type="paragraph" w:customStyle="1" w:styleId="929BEA8D97DC496EB5A7990BBEB22A62">
    <w:name w:val="929BEA8D97DC496EB5A7990BBEB22A62"/>
  </w:style>
  <w:style w:type="paragraph" w:customStyle="1" w:styleId="C7E33B6D6D2547B88C7390EAC53F9A64">
    <w:name w:val="C7E33B6D6D2547B88C7390EAC53F9A64"/>
  </w:style>
  <w:style w:type="paragraph" w:customStyle="1" w:styleId="3A3805C915F949A7B69A78AE4C9F8AA1">
    <w:name w:val="3A3805C915F949A7B69A78AE4C9F8AA1"/>
  </w:style>
  <w:style w:type="paragraph" w:customStyle="1" w:styleId="1199465E0DF54DF4BF2BD39E879ACAEB">
    <w:name w:val="1199465E0DF54DF4BF2BD39E879ACAEB"/>
  </w:style>
  <w:style w:type="paragraph" w:customStyle="1" w:styleId="62606F0F6CD0417FBEC2C928667B58F1">
    <w:name w:val="62606F0F6CD0417FBEC2C928667B58F1"/>
  </w:style>
  <w:style w:type="paragraph" w:customStyle="1" w:styleId="357369AD248846FD8BE143A9900AB110">
    <w:name w:val="357369AD248846FD8BE143A9900AB110"/>
  </w:style>
  <w:style w:type="paragraph" w:customStyle="1" w:styleId="7F3B036E99CD4E58815933C8BA6F6F49">
    <w:name w:val="7F3B036E99CD4E58815933C8BA6F6F49"/>
  </w:style>
  <w:style w:type="paragraph" w:customStyle="1" w:styleId="5977BB621EF44758B4BBAF7868D71464">
    <w:name w:val="5977BB621EF44758B4BBAF7868D71464"/>
  </w:style>
  <w:style w:type="paragraph" w:customStyle="1" w:styleId="B2FA84F68C9348B3AD509E174DDCD7DD">
    <w:name w:val="B2FA84F68C9348B3AD509E174DDCD7DD"/>
  </w:style>
  <w:style w:type="paragraph" w:customStyle="1" w:styleId="E1E91225C30B4E9DAE024586226AF2CE">
    <w:name w:val="E1E91225C30B4E9DAE024586226AF2CE"/>
  </w:style>
  <w:style w:type="paragraph" w:customStyle="1" w:styleId="8931161EAA4A490EAC08607CEEBB0988">
    <w:name w:val="8931161EAA4A490EAC08607CEEBB0988"/>
  </w:style>
  <w:style w:type="paragraph" w:customStyle="1" w:styleId="5E1B8275E23648C38165130633FDB701">
    <w:name w:val="5E1B8275E23648C38165130633FDB701"/>
  </w:style>
  <w:style w:type="paragraph" w:customStyle="1" w:styleId="550914D3124645D5B1C3D85A09A5F382">
    <w:name w:val="550914D3124645D5B1C3D85A09A5F382"/>
  </w:style>
  <w:style w:type="paragraph" w:customStyle="1" w:styleId="E7C97C4FF51F4CB4B41D132D04E95838">
    <w:name w:val="E7C97C4FF51F4CB4B41D132D04E95838"/>
  </w:style>
  <w:style w:type="paragraph" w:customStyle="1" w:styleId="CCD85CAFD0AF468796A6681A01A5DAAD">
    <w:name w:val="CCD85CAFD0AF468796A6681A01A5DAAD"/>
  </w:style>
  <w:style w:type="paragraph" w:customStyle="1" w:styleId="FA721150DB7F4547AAEC4A2F8AB52A15">
    <w:name w:val="FA721150DB7F4547AAEC4A2F8AB52A15"/>
  </w:style>
  <w:style w:type="paragraph" w:customStyle="1" w:styleId="577A7CA4B6DC4EF3A70FAD41C28F61C4">
    <w:name w:val="577A7CA4B6DC4EF3A70FAD41C28F61C4"/>
  </w:style>
  <w:style w:type="paragraph" w:customStyle="1" w:styleId="FEBE2AB0BCDC4F56A9C438F9CE7CE0E9">
    <w:name w:val="FEBE2AB0BCDC4F56A9C438F9CE7CE0E9"/>
  </w:style>
  <w:style w:type="paragraph" w:customStyle="1" w:styleId="C42FEC0DF5544171AE471DD6E7A34F59">
    <w:name w:val="C42FEC0DF5544171AE471DD6E7A34F59"/>
  </w:style>
  <w:style w:type="paragraph" w:customStyle="1" w:styleId="D9ADB984CE1947B1874A579FB87BDA22">
    <w:name w:val="D9ADB984CE1947B1874A579FB87BDA22"/>
  </w:style>
  <w:style w:type="paragraph" w:customStyle="1" w:styleId="48A52651B6DD493CAADA342D925554FA">
    <w:name w:val="48A52651B6DD493CAADA342D925554FA"/>
  </w:style>
  <w:style w:type="paragraph" w:customStyle="1" w:styleId="D245763AD6B24153B229D73FB5A3CAF4">
    <w:name w:val="D245763AD6B24153B229D73FB5A3CAF4"/>
  </w:style>
  <w:style w:type="paragraph" w:customStyle="1" w:styleId="D60D733EA127472B878A9A9DB8E37116">
    <w:name w:val="D60D733EA127472B878A9A9DB8E37116"/>
  </w:style>
  <w:style w:type="paragraph" w:customStyle="1" w:styleId="FBB56427C68C4C7D99E71BFA4AAEC75C">
    <w:name w:val="FBB56427C68C4C7D99E71BFA4AAEC75C"/>
  </w:style>
  <w:style w:type="paragraph" w:customStyle="1" w:styleId="9EDF60124CB644EABEF76DBA78922A44">
    <w:name w:val="9EDF60124CB644EABEF76DBA78922A44"/>
  </w:style>
  <w:style w:type="paragraph" w:customStyle="1" w:styleId="CBD85F7EE0CB42A48B90878913D266F7">
    <w:name w:val="CBD85F7EE0CB42A48B90878913D266F7"/>
  </w:style>
  <w:style w:type="paragraph" w:customStyle="1" w:styleId="0CCD37E3173048C3BDA320D5FDDFAEE5">
    <w:name w:val="0CCD37E3173048C3BDA320D5FDDFAEE5"/>
  </w:style>
  <w:style w:type="paragraph" w:customStyle="1" w:styleId="30F7FE0EDBF74701885A8412DDA41EF0">
    <w:name w:val="30F7FE0EDBF74701885A8412DDA41EF0"/>
  </w:style>
  <w:style w:type="paragraph" w:customStyle="1" w:styleId="7EF8A432617F45F29E87454B8092155D">
    <w:name w:val="7EF8A432617F45F29E87454B8092155D"/>
  </w:style>
  <w:style w:type="paragraph" w:customStyle="1" w:styleId="CF78C12846B9403EB25A955845941721">
    <w:name w:val="CF78C12846B9403EB25A955845941721"/>
  </w:style>
  <w:style w:type="paragraph" w:customStyle="1" w:styleId="D11C91C59FCA42E4B878D172FFB4202F">
    <w:name w:val="D11C91C59FCA42E4B878D172FFB4202F"/>
  </w:style>
  <w:style w:type="paragraph" w:customStyle="1" w:styleId="C76CC7A7D5ED4A05A13288E2F76777CF">
    <w:name w:val="C76CC7A7D5ED4A05A13288E2F76777CF"/>
  </w:style>
  <w:style w:type="paragraph" w:customStyle="1" w:styleId="870257128DBC44329F7353C45AE7CCE6">
    <w:name w:val="870257128DBC44329F7353C45AE7CCE6"/>
  </w:style>
  <w:style w:type="paragraph" w:customStyle="1" w:styleId="7584286269934553909F17FED8D34091">
    <w:name w:val="7584286269934553909F17FED8D34091"/>
  </w:style>
  <w:style w:type="paragraph" w:customStyle="1" w:styleId="5168565A8FBF4D09919C8553724D74E7">
    <w:name w:val="5168565A8FBF4D09919C8553724D74E7"/>
  </w:style>
  <w:style w:type="paragraph" w:customStyle="1" w:styleId="36C769A860FC4E0283EE5FEC2F6A0216">
    <w:name w:val="36C769A860FC4E0283EE5FEC2F6A0216"/>
  </w:style>
  <w:style w:type="paragraph" w:customStyle="1" w:styleId="0A1AE5D80FFD455A8CB6181F8046DEB8">
    <w:name w:val="0A1AE5D80FFD455A8CB6181F8046DEB8"/>
  </w:style>
  <w:style w:type="paragraph" w:customStyle="1" w:styleId="C855FB4C268E45B891B7B9960853FAC3">
    <w:name w:val="C855FB4C268E45B891B7B9960853FAC3"/>
  </w:style>
  <w:style w:type="paragraph" w:customStyle="1" w:styleId="E64C2CD6C29A4A079FC20A71E9C674AD">
    <w:name w:val="E64C2CD6C29A4A079FC20A71E9C674AD"/>
  </w:style>
  <w:style w:type="paragraph" w:customStyle="1" w:styleId="74CA970B9C5C4153A41C43154649DFCA">
    <w:name w:val="74CA970B9C5C4153A41C43154649DFCA"/>
  </w:style>
  <w:style w:type="paragraph" w:customStyle="1" w:styleId="D1542382D13D4976A8FC9AE243CDA0EA">
    <w:name w:val="D1542382D13D4976A8FC9AE243CDA0EA"/>
  </w:style>
  <w:style w:type="paragraph" w:customStyle="1" w:styleId="5A30DD0F945F4091B6CC59655190CC20">
    <w:name w:val="5A30DD0F945F4091B6CC59655190CC20"/>
  </w:style>
  <w:style w:type="paragraph" w:customStyle="1" w:styleId="2C3046001F524C258415767BCA982A6F">
    <w:name w:val="2C3046001F524C258415767BCA982A6F"/>
  </w:style>
  <w:style w:type="paragraph" w:customStyle="1" w:styleId="0814C1C45AC64A799352C3B36768123B">
    <w:name w:val="0814C1C45AC64A799352C3B36768123B"/>
  </w:style>
  <w:style w:type="paragraph" w:customStyle="1" w:styleId="836E563CF28B4CA3BD6A23EE1401B4CD">
    <w:name w:val="836E563CF28B4CA3BD6A23EE1401B4CD"/>
  </w:style>
  <w:style w:type="paragraph" w:customStyle="1" w:styleId="8B03D49C83F946A9879091F7FD3486AA">
    <w:name w:val="8B03D49C83F946A9879091F7FD3486AA"/>
  </w:style>
  <w:style w:type="paragraph" w:customStyle="1" w:styleId="34732C071B8A4E8DAAE76195695E2E63">
    <w:name w:val="34732C071B8A4E8DAAE76195695E2E63"/>
  </w:style>
  <w:style w:type="paragraph" w:customStyle="1" w:styleId="D04DB1A3C0BB40318CCB9B3F305DC1FE">
    <w:name w:val="D04DB1A3C0BB40318CCB9B3F305DC1FE"/>
  </w:style>
  <w:style w:type="paragraph" w:customStyle="1" w:styleId="F91574B75A334141963C026722D1D639">
    <w:name w:val="F91574B75A334141963C026722D1D639"/>
  </w:style>
  <w:style w:type="paragraph" w:customStyle="1" w:styleId="33FEF3CB81A1492FBC2070452A21A19E">
    <w:name w:val="33FEF3CB81A1492FBC2070452A21A19E"/>
  </w:style>
  <w:style w:type="paragraph" w:customStyle="1" w:styleId="3AE24AD839BC4B38B193017BA3BB60A8">
    <w:name w:val="3AE24AD839BC4B38B193017BA3BB60A8"/>
  </w:style>
  <w:style w:type="paragraph" w:customStyle="1" w:styleId="E78484BAD5BB429DA3358C8A8BF7422E">
    <w:name w:val="E78484BAD5BB429DA3358C8A8BF7422E"/>
  </w:style>
  <w:style w:type="paragraph" w:customStyle="1" w:styleId="123E4E7DC689431AA0A4777F63CBAD24">
    <w:name w:val="123E4E7DC689431AA0A4777F63CBAD24"/>
  </w:style>
  <w:style w:type="paragraph" w:customStyle="1" w:styleId="29696C1AD2304E8AA8462B1AAB989B6F">
    <w:name w:val="29696C1AD2304E8AA8462B1AAB989B6F"/>
  </w:style>
  <w:style w:type="paragraph" w:customStyle="1" w:styleId="017568C2E2A44A8B899089E7BD5AAB5C">
    <w:name w:val="017568C2E2A44A8B899089E7BD5AAB5C"/>
  </w:style>
  <w:style w:type="paragraph" w:customStyle="1" w:styleId="F919728A524D408190C178E9EF94C7C5">
    <w:name w:val="F919728A524D408190C178E9EF94C7C5"/>
  </w:style>
  <w:style w:type="paragraph" w:customStyle="1" w:styleId="362CC6E5189E4FFB99530177F80F8033">
    <w:name w:val="362CC6E5189E4FFB99530177F80F8033"/>
  </w:style>
  <w:style w:type="paragraph" w:customStyle="1" w:styleId="12C21BCAEBD54613AEDFB266D64C2A92">
    <w:name w:val="12C21BCAEBD54613AEDFB266D64C2A92"/>
  </w:style>
  <w:style w:type="paragraph" w:customStyle="1" w:styleId="7C28D78D2F1E4029BC186DF876CE5C25">
    <w:name w:val="7C28D78D2F1E4029BC186DF876CE5C25"/>
  </w:style>
  <w:style w:type="paragraph" w:customStyle="1" w:styleId="B7364D04491F492DB5B91ECC63088580">
    <w:name w:val="B7364D04491F492DB5B91ECC63088580"/>
  </w:style>
  <w:style w:type="paragraph" w:customStyle="1" w:styleId="C5F2400C12114B0D907C2328B5A94DF5">
    <w:name w:val="C5F2400C12114B0D907C2328B5A94DF5"/>
  </w:style>
  <w:style w:type="paragraph" w:customStyle="1" w:styleId="52F60D7A1D204A9E9CDD8ED9BCCA244A">
    <w:name w:val="52F60D7A1D204A9E9CDD8ED9BCCA244A"/>
  </w:style>
  <w:style w:type="paragraph" w:customStyle="1" w:styleId="F438ACE827CE4866BD711E071EBCE80A">
    <w:name w:val="F438ACE827CE4866BD711E071EBCE80A"/>
  </w:style>
  <w:style w:type="paragraph" w:customStyle="1" w:styleId="9ACEDB0007D7466194E76A087DB58D81">
    <w:name w:val="9ACEDB0007D7466194E76A087DB58D81"/>
  </w:style>
  <w:style w:type="paragraph" w:customStyle="1" w:styleId="F43141E9CF7A43B88F54F1AFF3B6B9F6">
    <w:name w:val="F43141E9CF7A43B88F54F1AFF3B6B9F6"/>
  </w:style>
  <w:style w:type="paragraph" w:customStyle="1" w:styleId="3AE4CD86BEFD4D7C8CEECAAB55D1340D">
    <w:name w:val="3AE4CD86BEFD4D7C8CEECAAB55D1340D"/>
  </w:style>
  <w:style w:type="paragraph" w:customStyle="1" w:styleId="318F71477E5F4E43A797DEA4B1A5A66A">
    <w:name w:val="318F71477E5F4E43A797DEA4B1A5A66A"/>
  </w:style>
  <w:style w:type="paragraph" w:customStyle="1" w:styleId="341C4916E7BF41BA97FC118CFE05AC10">
    <w:name w:val="341C4916E7BF41BA97FC118CFE05AC10"/>
  </w:style>
  <w:style w:type="paragraph" w:customStyle="1" w:styleId="3860F632FFE94E35898E6796F3DB57D1">
    <w:name w:val="3860F632FFE94E35898E6796F3DB57D1"/>
  </w:style>
  <w:style w:type="paragraph" w:customStyle="1" w:styleId="25A0FA4EF55641208F09F8939EB03A3A">
    <w:name w:val="25A0FA4EF55641208F09F8939EB03A3A"/>
  </w:style>
  <w:style w:type="paragraph" w:customStyle="1" w:styleId="3BEE517BA04A4D17A4B7C151AB4C8CFB">
    <w:name w:val="3BEE517BA04A4D17A4B7C151AB4C8CFB"/>
  </w:style>
  <w:style w:type="paragraph" w:customStyle="1" w:styleId="693FAFFB17174972839DE4B399B1C306">
    <w:name w:val="693FAFFB17174972839DE4B399B1C306"/>
  </w:style>
  <w:style w:type="paragraph" w:customStyle="1" w:styleId="03AE18C3EC6B4E549D5F2A8B3FEF9171">
    <w:name w:val="03AE18C3EC6B4E549D5F2A8B3FEF9171"/>
  </w:style>
  <w:style w:type="paragraph" w:customStyle="1" w:styleId="A9924E7F4703438A851B574D300FF53E">
    <w:name w:val="A9924E7F4703438A851B574D300FF53E"/>
  </w:style>
  <w:style w:type="paragraph" w:customStyle="1" w:styleId="48AEC0DE838248779EA98D76FCEEA046">
    <w:name w:val="48AEC0DE838248779EA98D76FCEEA046"/>
    <w:rsid w:val="00276E9C"/>
  </w:style>
  <w:style w:type="paragraph" w:customStyle="1" w:styleId="3B5DB9071003428F8F28970AC3970A2A">
    <w:name w:val="3B5DB9071003428F8F28970AC3970A2A"/>
    <w:rsid w:val="00276E9C"/>
  </w:style>
  <w:style w:type="paragraph" w:customStyle="1" w:styleId="04B4474626C742F197D93BC07CD8B59B">
    <w:name w:val="04B4474626C742F197D93BC07CD8B59B"/>
    <w:rsid w:val="00276E9C"/>
  </w:style>
  <w:style w:type="paragraph" w:customStyle="1" w:styleId="C4A94D91037D4703873953FDEFB2EB69">
    <w:name w:val="C4A94D91037D4703873953FDEFB2EB69"/>
    <w:rsid w:val="00276E9C"/>
  </w:style>
  <w:style w:type="paragraph" w:customStyle="1" w:styleId="FC96F1C7B52D49058B0E0A65E5DD76FC">
    <w:name w:val="FC96F1C7B52D49058B0E0A65E5DD76FC"/>
    <w:rsid w:val="00276E9C"/>
  </w:style>
  <w:style w:type="paragraph" w:customStyle="1" w:styleId="446B868561DC4E2881C78F544AEBBE93">
    <w:name w:val="446B868561DC4E2881C78F544AEBBE93"/>
    <w:rsid w:val="00276E9C"/>
  </w:style>
  <w:style w:type="paragraph" w:customStyle="1" w:styleId="89735B7F9DDA43BC8FC4310BEDFA6F7F">
    <w:name w:val="89735B7F9DDA43BC8FC4310BEDFA6F7F"/>
    <w:rsid w:val="00276E9C"/>
  </w:style>
  <w:style w:type="paragraph" w:customStyle="1" w:styleId="925662E882294949925D830D63876690">
    <w:name w:val="925662E882294949925D830D63876690"/>
    <w:rsid w:val="00276E9C"/>
  </w:style>
  <w:style w:type="paragraph" w:customStyle="1" w:styleId="6604BFFCD8544ACE9F6DED202ABDCABB">
    <w:name w:val="6604BFFCD8544ACE9F6DED202ABDCABB"/>
    <w:rsid w:val="00276E9C"/>
  </w:style>
  <w:style w:type="paragraph" w:customStyle="1" w:styleId="B12AA2DD1CDC4EC29CD07856A78604A0">
    <w:name w:val="B12AA2DD1CDC4EC29CD07856A78604A0"/>
    <w:rsid w:val="00276E9C"/>
  </w:style>
  <w:style w:type="paragraph" w:customStyle="1" w:styleId="F41D0A1EF7624811B1DC335BEB556603">
    <w:name w:val="F41D0A1EF7624811B1DC335BEB556603"/>
    <w:rsid w:val="00276E9C"/>
  </w:style>
  <w:style w:type="paragraph" w:customStyle="1" w:styleId="DB06EFE2AA7E4F75BA793BA0EA0086D5">
    <w:name w:val="DB06EFE2AA7E4F75BA793BA0EA0086D5"/>
    <w:rsid w:val="00276E9C"/>
  </w:style>
  <w:style w:type="paragraph" w:customStyle="1" w:styleId="6190AE2ABE5D4D7EBA95D7736A5D390F">
    <w:name w:val="6190AE2ABE5D4D7EBA95D7736A5D390F"/>
    <w:rsid w:val="00276E9C"/>
  </w:style>
  <w:style w:type="paragraph" w:customStyle="1" w:styleId="1BBD8F66FDFB4119A5D5EDF863D31C78">
    <w:name w:val="1BBD8F66FDFB4119A5D5EDF863D31C78"/>
    <w:rsid w:val="00276E9C"/>
  </w:style>
  <w:style w:type="paragraph" w:customStyle="1" w:styleId="320A628F3A9345BD81E86A999ABD7BA9">
    <w:name w:val="320A628F3A9345BD81E86A999ABD7BA9"/>
    <w:rsid w:val="00276E9C"/>
  </w:style>
  <w:style w:type="paragraph" w:customStyle="1" w:styleId="090BC6AA522448ECBC395806248BFB67">
    <w:name w:val="090BC6AA522448ECBC395806248BFB67"/>
    <w:rsid w:val="00276E9C"/>
  </w:style>
  <w:style w:type="paragraph" w:customStyle="1" w:styleId="DE20BAF554BE44628EB2C1CD15FB1B3D">
    <w:name w:val="DE20BAF554BE44628EB2C1CD15FB1B3D"/>
    <w:rsid w:val="00276E9C"/>
  </w:style>
  <w:style w:type="paragraph" w:customStyle="1" w:styleId="3E78620772B14521888165DC453DCD70">
    <w:name w:val="3E78620772B14521888165DC453DCD70"/>
    <w:rsid w:val="00276E9C"/>
  </w:style>
  <w:style w:type="paragraph" w:customStyle="1" w:styleId="6956B445B0E4428A8583BC944F2B3520">
    <w:name w:val="6956B445B0E4428A8583BC944F2B3520"/>
    <w:rsid w:val="00276E9C"/>
  </w:style>
  <w:style w:type="paragraph" w:customStyle="1" w:styleId="753B54CB388545CA86F0F0577F659C70">
    <w:name w:val="753B54CB388545CA86F0F0577F659C70"/>
    <w:rsid w:val="00FC1B63"/>
  </w:style>
  <w:style w:type="paragraph" w:customStyle="1" w:styleId="CFEAE8FC916043E0BC1914AC5B04DC4F">
    <w:name w:val="CFEAE8FC916043E0BC1914AC5B04DC4F"/>
    <w:rsid w:val="00FC1B63"/>
  </w:style>
  <w:style w:type="paragraph" w:customStyle="1" w:styleId="7408A054DCD946B691B99CCE0058B48B">
    <w:name w:val="7408A054DCD946B691B99CCE0058B48B"/>
    <w:rsid w:val="00FC1B63"/>
  </w:style>
  <w:style w:type="paragraph" w:customStyle="1" w:styleId="F4953073C97C494CBC6BA05AB61B3CFD">
    <w:name w:val="F4953073C97C494CBC6BA05AB61B3CFD"/>
    <w:rsid w:val="00FC1B63"/>
  </w:style>
  <w:style w:type="paragraph" w:customStyle="1" w:styleId="43645A529F9646C58909F4C6B7439655">
    <w:name w:val="43645A529F9646C58909F4C6B7439655"/>
    <w:rsid w:val="00FC1B63"/>
  </w:style>
  <w:style w:type="paragraph" w:customStyle="1" w:styleId="1729C0E61CCC4A81B053513CBC033058">
    <w:name w:val="1729C0E61CCC4A81B053513CBC033058"/>
    <w:rsid w:val="00FC1B63"/>
  </w:style>
  <w:style w:type="paragraph" w:customStyle="1" w:styleId="4A3B30717A6642368272BD694B1C8F8D">
    <w:name w:val="4A3B30717A6642368272BD694B1C8F8D"/>
    <w:rsid w:val="00FC1B63"/>
  </w:style>
  <w:style w:type="paragraph" w:customStyle="1" w:styleId="20BA73C0FC6B46B3B69F620F2A7F0492">
    <w:name w:val="20BA73C0FC6B46B3B69F620F2A7F0492"/>
    <w:rsid w:val="00FC1B63"/>
  </w:style>
  <w:style w:type="paragraph" w:customStyle="1" w:styleId="AF7AD4E7A93C415B81CEE2910ECB0590">
    <w:name w:val="AF7AD4E7A93C415B81CEE2910ECB0590"/>
    <w:rsid w:val="00FC1B63"/>
  </w:style>
  <w:style w:type="paragraph" w:customStyle="1" w:styleId="5E84FFFABF994B8BBF71F6D280693802">
    <w:name w:val="5E84FFFABF994B8BBF71F6D280693802"/>
    <w:rsid w:val="00FC1B63"/>
  </w:style>
  <w:style w:type="paragraph" w:customStyle="1" w:styleId="8CCA0B503A4A4F34AC321935D0BD5FCA">
    <w:name w:val="8CCA0B503A4A4F34AC321935D0BD5FCA"/>
    <w:rsid w:val="00FC1B63"/>
  </w:style>
  <w:style w:type="paragraph" w:customStyle="1" w:styleId="030894DCEE3A4F72AA66EE46049E7679">
    <w:name w:val="030894DCEE3A4F72AA66EE46049E7679"/>
    <w:rsid w:val="00FC1B63"/>
  </w:style>
  <w:style w:type="paragraph" w:customStyle="1" w:styleId="1C0A3DA760A04BACB9B2C55B7EBE90BF">
    <w:name w:val="1C0A3DA760A04BACB9B2C55B7EBE90BF"/>
    <w:rsid w:val="00FC1B63"/>
  </w:style>
  <w:style w:type="paragraph" w:customStyle="1" w:styleId="66F7EA58F8E3498CA874028695A6E978">
    <w:name w:val="66F7EA58F8E3498CA874028695A6E978"/>
    <w:rsid w:val="00FC1B63"/>
  </w:style>
  <w:style w:type="paragraph" w:customStyle="1" w:styleId="7B36D160A9A147348FD721A244813761">
    <w:name w:val="7B36D160A9A147348FD721A244813761"/>
    <w:rsid w:val="00FC1B63"/>
  </w:style>
  <w:style w:type="paragraph" w:customStyle="1" w:styleId="76CA0ACD6F2F4559B2CDCB0628C7F44C">
    <w:name w:val="76CA0ACD6F2F4559B2CDCB0628C7F44C"/>
    <w:rsid w:val="00FC1B63"/>
  </w:style>
  <w:style w:type="paragraph" w:customStyle="1" w:styleId="32CCC97378B74255822B945F93E80268">
    <w:name w:val="32CCC97378B74255822B945F93E80268"/>
    <w:rsid w:val="00FC1B63"/>
  </w:style>
  <w:style w:type="paragraph" w:customStyle="1" w:styleId="42F84B211491451FB9F456E2C4D9390F">
    <w:name w:val="42F84B211491451FB9F456E2C4D9390F"/>
    <w:rsid w:val="00FC1B63"/>
  </w:style>
  <w:style w:type="paragraph" w:customStyle="1" w:styleId="9ABE312145CC49E9AB682D154CD1EB57">
    <w:name w:val="9ABE312145CC49E9AB682D154CD1EB57"/>
    <w:rsid w:val="00FC1B63"/>
  </w:style>
  <w:style w:type="paragraph" w:customStyle="1" w:styleId="EDF12C2C45FD457CB6ACE6DC8BD88AB2">
    <w:name w:val="EDF12C2C45FD457CB6ACE6DC8BD88AB2"/>
    <w:rsid w:val="00FC1B63"/>
  </w:style>
  <w:style w:type="paragraph" w:customStyle="1" w:styleId="9ACB1FC8310C4C3F92F1D7FB071BA4AB">
    <w:name w:val="9ACB1FC8310C4C3F92F1D7FB071BA4AB"/>
    <w:rsid w:val="00FC1B63"/>
  </w:style>
  <w:style w:type="paragraph" w:customStyle="1" w:styleId="8DBE2B7203884BD4B10A67668B03B8B5">
    <w:name w:val="8DBE2B7203884BD4B10A67668B03B8B5"/>
    <w:rsid w:val="00FC1B63"/>
  </w:style>
  <w:style w:type="paragraph" w:customStyle="1" w:styleId="0D2E2DA94B8D41EE8C94A093332394D9">
    <w:name w:val="0D2E2DA94B8D41EE8C94A093332394D9"/>
    <w:rsid w:val="00FC1B63"/>
  </w:style>
  <w:style w:type="paragraph" w:customStyle="1" w:styleId="048845E29FEA4FE2971E2E787322E972">
    <w:name w:val="048845E29FEA4FE2971E2E787322E972"/>
    <w:rsid w:val="00FC1B63"/>
  </w:style>
  <w:style w:type="paragraph" w:customStyle="1" w:styleId="177AC99E9FDF4C538D0223128AC77510">
    <w:name w:val="177AC99E9FDF4C538D0223128AC77510"/>
    <w:rsid w:val="00FC1B63"/>
  </w:style>
  <w:style w:type="paragraph" w:customStyle="1" w:styleId="D8E89FCA87544966A1F0742C2E4AC94A">
    <w:name w:val="D8E89FCA87544966A1F0742C2E4AC94A"/>
    <w:rsid w:val="00FC1B63"/>
  </w:style>
  <w:style w:type="paragraph" w:customStyle="1" w:styleId="757F2E3C8B8E4318BF1F7296B117265B">
    <w:name w:val="757F2E3C8B8E4318BF1F7296B117265B"/>
    <w:rsid w:val="00FC1B63"/>
  </w:style>
  <w:style w:type="paragraph" w:customStyle="1" w:styleId="9C83470F82C8482CAC0E6768FBA588EA">
    <w:name w:val="9C83470F82C8482CAC0E6768FBA588EA"/>
    <w:rsid w:val="00FC1B63"/>
  </w:style>
  <w:style w:type="paragraph" w:customStyle="1" w:styleId="36ACEA0EFAD24CA9BEA0224E30C2C380">
    <w:name w:val="36ACEA0EFAD24CA9BEA0224E30C2C380"/>
    <w:rsid w:val="00FC1B63"/>
  </w:style>
  <w:style w:type="paragraph" w:customStyle="1" w:styleId="BAE56EF806FA412E89C5668AC9402FD2">
    <w:name w:val="BAE56EF806FA412E89C5668AC9402FD2"/>
    <w:rsid w:val="00FC1B63"/>
  </w:style>
  <w:style w:type="paragraph" w:customStyle="1" w:styleId="1F196567B6B948DC85B6897FD5DE9F60">
    <w:name w:val="1F196567B6B948DC85B6897FD5DE9F60"/>
    <w:rsid w:val="00FC1B63"/>
  </w:style>
  <w:style w:type="paragraph" w:customStyle="1" w:styleId="603B1EDD59CE4CE1ACAD2962C35D8139">
    <w:name w:val="603B1EDD59CE4CE1ACAD2962C35D8139"/>
    <w:rsid w:val="00FC1B63"/>
  </w:style>
  <w:style w:type="paragraph" w:customStyle="1" w:styleId="2BF04CA71B21473CA5EC40BA502EEE85">
    <w:name w:val="2BF04CA71B21473CA5EC40BA502EEE85"/>
    <w:rsid w:val="00FC1B63"/>
  </w:style>
  <w:style w:type="paragraph" w:customStyle="1" w:styleId="F9ECA48276D34D9E8B12023BCED7B3D7">
    <w:name w:val="F9ECA48276D34D9E8B12023BCED7B3D7"/>
    <w:rsid w:val="00FC1B63"/>
  </w:style>
  <w:style w:type="paragraph" w:customStyle="1" w:styleId="94EC2F48D86540A0A517A85AEFF84678">
    <w:name w:val="94EC2F48D86540A0A517A85AEFF84678"/>
    <w:rsid w:val="00FC1B63"/>
  </w:style>
  <w:style w:type="paragraph" w:customStyle="1" w:styleId="77A29820BEAD409DA9630150DCA3F93E">
    <w:name w:val="77A29820BEAD409DA9630150DCA3F93E"/>
    <w:rsid w:val="00FC1B63"/>
  </w:style>
  <w:style w:type="paragraph" w:customStyle="1" w:styleId="1B801F14742A496FBD71003EA928766A">
    <w:name w:val="1B801F14742A496FBD71003EA928766A"/>
    <w:rsid w:val="00FC1B63"/>
  </w:style>
  <w:style w:type="paragraph" w:customStyle="1" w:styleId="21642D6F2E97411DAD02D07F4F1AC954">
    <w:name w:val="21642D6F2E97411DAD02D07F4F1AC954"/>
    <w:rsid w:val="00FC1B63"/>
  </w:style>
  <w:style w:type="paragraph" w:customStyle="1" w:styleId="5BCB4725C2BC4C18B67A3D100A68DB97">
    <w:name w:val="5BCB4725C2BC4C18B67A3D100A68DB97"/>
    <w:rsid w:val="00FC1B63"/>
  </w:style>
  <w:style w:type="paragraph" w:customStyle="1" w:styleId="9F47C0FC605A42A49E0E2584556D1F24">
    <w:name w:val="9F47C0FC605A42A49E0E2584556D1F24"/>
    <w:rsid w:val="00FC1B63"/>
  </w:style>
  <w:style w:type="paragraph" w:customStyle="1" w:styleId="3ED935E4BB00421798FDEED85CB89389">
    <w:name w:val="3ED935E4BB00421798FDEED85CB89389"/>
    <w:rsid w:val="00FC1B63"/>
  </w:style>
  <w:style w:type="paragraph" w:customStyle="1" w:styleId="5D88F1FB5EB94DEFA6A49DB6E748656D">
    <w:name w:val="5D88F1FB5EB94DEFA6A49DB6E748656D"/>
    <w:rsid w:val="00FC1B63"/>
  </w:style>
  <w:style w:type="paragraph" w:customStyle="1" w:styleId="8E68544AEAD845F4B49C60A2FB7AE6CD">
    <w:name w:val="8E68544AEAD845F4B49C60A2FB7AE6CD"/>
    <w:rsid w:val="00FC1B63"/>
  </w:style>
  <w:style w:type="paragraph" w:customStyle="1" w:styleId="C5E74FF3B19147A0B3D85D1967D9BC71">
    <w:name w:val="C5E74FF3B19147A0B3D85D1967D9BC71"/>
    <w:rsid w:val="00FC1B63"/>
  </w:style>
  <w:style w:type="paragraph" w:customStyle="1" w:styleId="F0EA9CFDAC3A446AB2C0EBFBC4FAD371">
    <w:name w:val="F0EA9CFDAC3A446AB2C0EBFBC4FAD371"/>
    <w:rsid w:val="00FC1B63"/>
  </w:style>
  <w:style w:type="paragraph" w:customStyle="1" w:styleId="8A1C5164A94D418992DED1D02BD75442">
    <w:name w:val="8A1C5164A94D418992DED1D02BD75442"/>
    <w:rsid w:val="00FC1B63"/>
  </w:style>
  <w:style w:type="paragraph" w:customStyle="1" w:styleId="8ED4972C14F941698E232108F9C8B311">
    <w:name w:val="8ED4972C14F941698E232108F9C8B311"/>
    <w:rsid w:val="00FC1B63"/>
  </w:style>
  <w:style w:type="paragraph" w:customStyle="1" w:styleId="433487F7C955406ABC96B2A004602CD3">
    <w:name w:val="433487F7C955406ABC96B2A004602CD3"/>
    <w:rsid w:val="00FC1B63"/>
  </w:style>
  <w:style w:type="paragraph" w:customStyle="1" w:styleId="00798AC6286B461B86FED885438C512D">
    <w:name w:val="00798AC6286B461B86FED885438C512D"/>
    <w:rsid w:val="00FC1B63"/>
  </w:style>
  <w:style w:type="paragraph" w:customStyle="1" w:styleId="909FEDB777D84FCEB06F9DF7AD2F5732">
    <w:name w:val="909FEDB777D84FCEB06F9DF7AD2F5732"/>
    <w:rsid w:val="00FC1B63"/>
  </w:style>
  <w:style w:type="paragraph" w:customStyle="1" w:styleId="5BB2087316D647D5962C5CDFD12DCF44">
    <w:name w:val="5BB2087316D647D5962C5CDFD12DCF44"/>
    <w:rsid w:val="00FC1B63"/>
  </w:style>
  <w:style w:type="paragraph" w:customStyle="1" w:styleId="ADE7C50B925B436E86AA0D566CAC60CE">
    <w:name w:val="ADE7C50B925B436E86AA0D566CAC60CE"/>
    <w:rsid w:val="00FC1B63"/>
  </w:style>
  <w:style w:type="paragraph" w:customStyle="1" w:styleId="77F0A97EC53D40BCAB4C05382A25309C">
    <w:name w:val="77F0A97EC53D40BCAB4C05382A25309C"/>
    <w:rsid w:val="00FC1B63"/>
  </w:style>
  <w:style w:type="paragraph" w:customStyle="1" w:styleId="7AD9EDEFB21F403DA08DB5341296B77C">
    <w:name w:val="7AD9EDEFB21F403DA08DB5341296B77C"/>
    <w:rsid w:val="00FC1B63"/>
  </w:style>
  <w:style w:type="paragraph" w:customStyle="1" w:styleId="ECA18C9E0DBA43B49E250EF2210A49C5">
    <w:name w:val="ECA18C9E0DBA43B49E250EF2210A49C5"/>
    <w:rsid w:val="00FC1B63"/>
  </w:style>
  <w:style w:type="paragraph" w:customStyle="1" w:styleId="0E6E35DDD0644BE8AD5CD7E758768A3B">
    <w:name w:val="0E6E35DDD0644BE8AD5CD7E758768A3B"/>
    <w:rsid w:val="00FC1B63"/>
  </w:style>
  <w:style w:type="paragraph" w:customStyle="1" w:styleId="569E155BD51447A98D6C75079422C050">
    <w:name w:val="569E155BD51447A98D6C75079422C050"/>
    <w:rsid w:val="00FC1B63"/>
  </w:style>
  <w:style w:type="paragraph" w:customStyle="1" w:styleId="662D6ABCDA9D43A388D06A8925A733F6">
    <w:name w:val="662D6ABCDA9D43A388D06A8925A733F6"/>
    <w:rsid w:val="00FC1B63"/>
  </w:style>
  <w:style w:type="paragraph" w:customStyle="1" w:styleId="396E2301A60040469F9889F9EA73FC43">
    <w:name w:val="396E2301A60040469F9889F9EA73FC43"/>
    <w:rsid w:val="00FC1B63"/>
  </w:style>
  <w:style w:type="paragraph" w:customStyle="1" w:styleId="EE9F87B408B14C25B7D3994250F61C3F">
    <w:name w:val="EE9F87B408B14C25B7D3994250F61C3F"/>
    <w:rsid w:val="00FC1B63"/>
  </w:style>
  <w:style w:type="paragraph" w:customStyle="1" w:styleId="64D9938B01464461B3F1B8B8A4FEAD88">
    <w:name w:val="64D9938B01464461B3F1B8B8A4FEAD88"/>
    <w:rsid w:val="00FC1B63"/>
  </w:style>
  <w:style w:type="paragraph" w:customStyle="1" w:styleId="302CEF6188FA4335B005B2B12ED74514">
    <w:name w:val="302CEF6188FA4335B005B2B12ED74514"/>
    <w:rsid w:val="00FC1B63"/>
  </w:style>
  <w:style w:type="paragraph" w:customStyle="1" w:styleId="BC6C0081F3B541FE9C1BD6CB5F0622E9">
    <w:name w:val="BC6C0081F3B541FE9C1BD6CB5F0622E9"/>
    <w:rsid w:val="00FC1B63"/>
  </w:style>
  <w:style w:type="paragraph" w:customStyle="1" w:styleId="275FF54090EE464DA272494BCD01A9AB">
    <w:name w:val="275FF54090EE464DA272494BCD01A9AB"/>
    <w:rsid w:val="00FC1B63"/>
  </w:style>
  <w:style w:type="paragraph" w:customStyle="1" w:styleId="2AA8AC81346E49919EF550B3FFFE734F">
    <w:name w:val="2AA8AC81346E49919EF550B3FFFE734F"/>
    <w:rsid w:val="00FC1B63"/>
  </w:style>
  <w:style w:type="paragraph" w:customStyle="1" w:styleId="9AA67F3FECC84F2C98C2A79C75B89816">
    <w:name w:val="9AA67F3FECC84F2C98C2A79C75B89816"/>
    <w:rsid w:val="00FC1B63"/>
  </w:style>
  <w:style w:type="paragraph" w:customStyle="1" w:styleId="D2FEE59A0D9C40B6A1A39EE2650D4730">
    <w:name w:val="D2FEE59A0D9C40B6A1A39EE2650D4730"/>
    <w:rsid w:val="00FC1B63"/>
  </w:style>
  <w:style w:type="paragraph" w:customStyle="1" w:styleId="0A78873D47B14022901A97C5328917E0">
    <w:name w:val="0A78873D47B14022901A97C5328917E0"/>
    <w:rsid w:val="00FC1B63"/>
  </w:style>
  <w:style w:type="paragraph" w:customStyle="1" w:styleId="12B0E2E031CF47598BC95D89985244B8">
    <w:name w:val="12B0E2E031CF47598BC95D89985244B8"/>
    <w:rsid w:val="00FC1B63"/>
  </w:style>
  <w:style w:type="paragraph" w:customStyle="1" w:styleId="2C9579F51ACD4C418C20EE2460B1683C">
    <w:name w:val="2C9579F51ACD4C418C20EE2460B1683C"/>
    <w:rsid w:val="00FC1B63"/>
  </w:style>
  <w:style w:type="paragraph" w:customStyle="1" w:styleId="D56F9D795BB8437FBD6678781F3DE8C6">
    <w:name w:val="D56F9D795BB8437FBD6678781F3DE8C6"/>
    <w:rsid w:val="00FC1B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73122-C46B-4E63-94B6-DF6DB6AB6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Travel itinerary and personal data form.dotx</Template>
  <TotalTime>102</TotalTime>
  <Pages>3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Lakeside Gen RAD 2</dc:creator>
  <cp:keywords>Surprise Travel Form</cp:keywords>
  <cp:lastModifiedBy>Colleen Lemley</cp:lastModifiedBy>
  <cp:revision>5</cp:revision>
  <cp:lastPrinted>2020-02-12T14:22:00Z</cp:lastPrinted>
  <dcterms:created xsi:type="dcterms:W3CDTF">2020-07-16T18:53:00Z</dcterms:created>
  <dcterms:modified xsi:type="dcterms:W3CDTF">2020-07-16T20:34:00Z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